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8"/>
      </w:tblGrid>
      <w:tr w:rsidR="006E5B76" w:rsidRPr="00CD6598" w14:paraId="737D7C5B" w14:textId="77777777" w:rsidTr="00CC4196">
        <w:trPr>
          <w:cantSplit/>
          <w:trHeight w:val="438"/>
        </w:trPr>
        <w:tc>
          <w:tcPr>
            <w:tcW w:w="1838" w:type="dxa"/>
            <w:shd w:val="clear" w:color="auto" w:fill="auto"/>
          </w:tcPr>
          <w:p w14:paraId="7E9C3403" w14:textId="77777777" w:rsidR="006E5B76" w:rsidRPr="00CD6598" w:rsidRDefault="006E5B76" w:rsidP="00737429">
            <w:pPr>
              <w:pStyle w:val="berschrift1"/>
              <w:spacing w:before="60" w:line="240" w:lineRule="auto"/>
              <w:jc w:val="left"/>
              <w:rPr>
                <w:rFonts w:ascii="Calibri" w:hAnsi="Calibri" w:cs="Calibri"/>
                <w:i/>
                <w:sz w:val="16"/>
                <w:szCs w:val="16"/>
                <w:u w:val="none"/>
              </w:rPr>
            </w:pPr>
            <w:r w:rsidRPr="00CD6598">
              <w:rPr>
                <w:rFonts w:ascii="Calibri" w:hAnsi="Calibri" w:cs="Calibri"/>
                <w:i/>
                <w:sz w:val="16"/>
                <w:szCs w:val="16"/>
                <w:u w:val="none"/>
              </w:rPr>
              <w:t>Notifizierungsnummer</w:t>
            </w:r>
          </w:p>
          <w:p w14:paraId="49844CA7" w14:textId="62B75D01" w:rsidR="006E5B76" w:rsidRPr="00CD6598" w:rsidRDefault="000532ED" w:rsidP="00737429">
            <w:pPr>
              <w:spacing w:before="60" w:line="360" w:lineRule="auto"/>
              <w:rPr>
                <w:rFonts w:ascii="Calibri" w:hAnsi="Calibri" w:cs="Calibri"/>
                <w:b/>
                <w:sz w:val="22"/>
                <w:szCs w:val="22"/>
                <w:lang w:val="de-AT"/>
              </w:rPr>
            </w:pPr>
            <w:r w:rsidRPr="00CD6598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D6598">
              <w:rPr>
                <w:rFonts w:ascii="Calibri" w:hAnsi="Calibri" w:cs="Calibri"/>
                <w:b/>
                <w:sz w:val="22"/>
                <w:szCs w:val="22"/>
              </w:rPr>
              <w:instrText xml:space="preserve"> FORMTEXT </w:instrText>
            </w:r>
            <w:r w:rsidRPr="00CD6598">
              <w:rPr>
                <w:rFonts w:ascii="Calibri" w:hAnsi="Calibri" w:cs="Calibri"/>
                <w:b/>
                <w:sz w:val="22"/>
                <w:szCs w:val="22"/>
              </w:rPr>
            </w:r>
            <w:r w:rsidRPr="00CD6598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CD6598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CD6598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CD6598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CD6598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CD6598">
              <w:rPr>
                <w:rFonts w:ascii="Calibri" w:hAnsi="Calibri" w:cs="Calibri"/>
                <w:b/>
                <w:noProof/>
                <w:sz w:val="22"/>
                <w:szCs w:val="22"/>
              </w:rPr>
              <w:t> </w:t>
            </w:r>
            <w:r w:rsidRPr="00CD6598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0"/>
          </w:p>
        </w:tc>
      </w:tr>
    </w:tbl>
    <w:p w14:paraId="30189929" w14:textId="77777777" w:rsidR="006E5B76" w:rsidRPr="00CD6598" w:rsidRDefault="006E5B76" w:rsidP="006E5B76">
      <w:pPr>
        <w:rPr>
          <w:rFonts w:ascii="Calibri" w:hAnsi="Calibri" w:cs="Calibri"/>
          <w:u w:val="single"/>
          <w:lang w:val="de-AT"/>
        </w:rPr>
      </w:pPr>
    </w:p>
    <w:p w14:paraId="7320892A" w14:textId="77777777" w:rsidR="001949A2" w:rsidRPr="00CD6598" w:rsidRDefault="001949A2" w:rsidP="006E5B76">
      <w:pPr>
        <w:rPr>
          <w:rFonts w:ascii="Calibri" w:hAnsi="Calibri" w:cs="Calibri"/>
          <w:u w:val="single"/>
          <w:lang w:val="de-AT"/>
        </w:rPr>
      </w:pPr>
    </w:p>
    <w:p w14:paraId="517399BC" w14:textId="129BFF8D" w:rsidR="006E5B76" w:rsidRPr="00CD6598" w:rsidRDefault="005335FB" w:rsidP="00E67374">
      <w:pPr>
        <w:spacing w:line="288" w:lineRule="auto"/>
        <w:jc w:val="center"/>
        <w:rPr>
          <w:rFonts w:ascii="Calibri" w:hAnsi="Calibri" w:cs="Calibri"/>
          <w:b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E I D E S S T A T T L I C H E   </w:t>
      </w:r>
      <w:r w:rsidR="006E5B76" w:rsidRPr="00CD6598">
        <w:rPr>
          <w:rFonts w:ascii="Calibri" w:hAnsi="Calibri" w:cs="Calibri"/>
          <w:b/>
          <w:sz w:val="28"/>
          <w:szCs w:val="28"/>
          <w:lang w:val="de-DE"/>
        </w:rPr>
        <w:t>E R</w:t>
      </w:r>
      <w:r w:rsidR="005039D2" w:rsidRPr="00CD6598">
        <w:rPr>
          <w:rFonts w:ascii="Calibri" w:hAnsi="Calibri" w:cs="Calibri"/>
          <w:b/>
          <w:sz w:val="28"/>
          <w:szCs w:val="28"/>
          <w:lang w:val="de-DE"/>
        </w:rPr>
        <w:t xml:space="preserve"> K L Ä R U N G</w:t>
      </w:r>
    </w:p>
    <w:p w14:paraId="6D9A6021" w14:textId="77777777" w:rsidR="001949A2" w:rsidRPr="00CD6598" w:rsidRDefault="001949A2" w:rsidP="00E67374">
      <w:pPr>
        <w:spacing w:line="288" w:lineRule="auto"/>
        <w:rPr>
          <w:rFonts w:ascii="Calibri" w:hAnsi="Calibri" w:cs="Calibri"/>
          <w:lang w:val="de-DE"/>
        </w:rPr>
      </w:pPr>
    </w:p>
    <w:p w14:paraId="51B86AB4" w14:textId="6C722915" w:rsidR="00891771" w:rsidRPr="00CD6598" w:rsidRDefault="006E5B76" w:rsidP="00E67374">
      <w:pPr>
        <w:spacing w:line="288" w:lineRule="auto"/>
        <w:jc w:val="both"/>
        <w:rPr>
          <w:rFonts w:ascii="Calibri" w:hAnsi="Calibri" w:cs="Calibri"/>
          <w:lang w:val="de-AT"/>
        </w:rPr>
      </w:pPr>
      <w:r w:rsidRPr="00CD6598">
        <w:rPr>
          <w:rFonts w:ascii="Calibri" w:hAnsi="Calibri" w:cs="Calibri"/>
          <w:lang w:val="de-DE"/>
        </w:rPr>
        <w:t xml:space="preserve">gemäß Artikel </w:t>
      </w:r>
      <w:r w:rsidR="005039D2" w:rsidRPr="00CD6598">
        <w:rPr>
          <w:rFonts w:ascii="Calibri" w:hAnsi="Calibri" w:cs="Calibri"/>
          <w:lang w:val="de-DE"/>
        </w:rPr>
        <w:t>5 Absatz 3 in Verbindung mit Anhang II Teil 1 Nr. 2</w:t>
      </w:r>
      <w:r w:rsidR="00766C7F">
        <w:rPr>
          <w:rFonts w:ascii="Calibri" w:hAnsi="Calibri" w:cs="Calibri"/>
          <w:lang w:val="de-DE"/>
        </w:rPr>
        <w:t>2</w:t>
      </w:r>
      <w:r w:rsidR="005039D2" w:rsidRPr="00CD6598">
        <w:rPr>
          <w:rFonts w:ascii="Calibri" w:hAnsi="Calibri" w:cs="Calibri"/>
          <w:lang w:val="de-DE"/>
        </w:rPr>
        <w:t xml:space="preserve"> </w:t>
      </w:r>
      <w:r w:rsidR="005039D2" w:rsidRPr="00CD6598">
        <w:rPr>
          <w:rFonts w:ascii="Calibri" w:hAnsi="Calibri" w:cs="Calibri"/>
          <w:lang w:val="de-AT"/>
        </w:rPr>
        <w:t>der Verordnung</w:t>
      </w:r>
      <w:r w:rsidR="00891771" w:rsidRPr="00CD6598">
        <w:rPr>
          <w:rFonts w:ascii="Calibri" w:hAnsi="Calibri" w:cs="Calibri"/>
        </w:rPr>
        <w:t xml:space="preserve"> (EU) 2024/1157 </w:t>
      </w:r>
      <w:r w:rsidR="00891771" w:rsidRPr="00CD6598">
        <w:rPr>
          <w:rFonts w:ascii="Calibri" w:hAnsi="Calibri" w:cs="Calibri"/>
          <w:lang w:val="de-DE"/>
        </w:rPr>
        <w:t xml:space="preserve">des Europäischen Parlaments und des Rates </w:t>
      </w:r>
      <w:r w:rsidR="00891771" w:rsidRPr="00CD6598">
        <w:rPr>
          <w:rFonts w:ascii="Calibri" w:hAnsi="Calibri" w:cs="Calibri"/>
        </w:rPr>
        <w:t xml:space="preserve">vom 11. April 2024 </w:t>
      </w:r>
      <w:r w:rsidR="00891771" w:rsidRPr="00CD6598">
        <w:rPr>
          <w:rFonts w:ascii="Calibri" w:hAnsi="Calibri" w:cs="Calibri"/>
          <w:lang w:val="de-AT"/>
        </w:rPr>
        <w:t>über die Verbringung von Abfällen (EU-</w:t>
      </w:r>
      <w:r w:rsidR="00D922A5" w:rsidRPr="00CD6598">
        <w:rPr>
          <w:rFonts w:ascii="Calibri" w:hAnsi="Calibri" w:cs="Calibri"/>
          <w:lang w:val="de-AT"/>
        </w:rPr>
        <w:t>V</w:t>
      </w:r>
      <w:r w:rsidR="00891771" w:rsidRPr="00CD6598">
        <w:rPr>
          <w:rFonts w:ascii="Calibri" w:hAnsi="Calibri" w:cs="Calibri"/>
          <w:lang w:val="de-AT"/>
        </w:rPr>
        <w:t>erbringungsV)</w:t>
      </w:r>
    </w:p>
    <w:p w14:paraId="13A3373E" w14:textId="6F031DAA" w:rsidR="005039D2" w:rsidRDefault="005039D2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41F38F9D" w14:textId="77777777" w:rsidR="001949A2" w:rsidRPr="00CD6598" w:rsidRDefault="001949A2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428F8099" w14:textId="0F1712A4" w:rsidR="00105B4D" w:rsidRPr="00CD6598" w:rsidRDefault="00766C7F" w:rsidP="00E67374">
      <w:pPr>
        <w:spacing w:line="288" w:lineRule="auto"/>
        <w:jc w:val="both"/>
        <w:rPr>
          <w:rFonts w:ascii="Calibri" w:hAnsi="Calibri" w:cs="Calibri"/>
          <w:lang w:val="de-AT"/>
        </w:rPr>
      </w:pPr>
      <w:r>
        <w:rPr>
          <w:rFonts w:ascii="Calibri" w:hAnsi="Calibri" w:cs="Calibri"/>
          <w:lang w:val="de-AT"/>
        </w:rPr>
        <w:t>D</w:t>
      </w:r>
      <w:r w:rsidR="00105B4D" w:rsidRPr="00CD6598">
        <w:rPr>
          <w:rFonts w:ascii="Calibri" w:hAnsi="Calibri" w:cs="Calibri"/>
          <w:lang w:val="de-AT"/>
        </w:rPr>
        <w:t xml:space="preserve">er </w:t>
      </w:r>
      <w:r w:rsidR="00105B4D" w:rsidRPr="00AD7AED">
        <w:rPr>
          <w:rFonts w:ascii="Calibri" w:hAnsi="Calibri" w:cs="Calibri"/>
          <w:b/>
          <w:lang w:val="de-AT"/>
        </w:rPr>
        <w:t>Notifizierende</w:t>
      </w:r>
    </w:p>
    <w:p w14:paraId="78F1C180" w14:textId="77777777" w:rsidR="00105B4D" w:rsidRPr="00CD6598" w:rsidRDefault="00105B4D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1E311EA2" w14:textId="2E988C77" w:rsidR="00105B4D" w:rsidRPr="00DD5F46" w:rsidRDefault="000532ED" w:rsidP="00E67374">
      <w:pPr>
        <w:spacing w:line="288" w:lineRule="auto"/>
        <w:jc w:val="both"/>
        <w:rPr>
          <w:rFonts w:ascii="Calibri" w:hAnsi="Calibri" w:cs="Calibri"/>
          <w:b/>
          <w:bCs/>
          <w:u w:val="single"/>
          <w:lang w:val="de-AT"/>
        </w:rPr>
      </w:pPr>
      <w:r w:rsidRPr="00DD5F46">
        <w:rPr>
          <w:rFonts w:ascii="Calibri" w:hAnsi="Calibri" w:cs="Calibri"/>
          <w:b/>
          <w:bCs/>
          <w:u w:val="single"/>
          <w:lang w:val="de-AT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DD5F46">
        <w:rPr>
          <w:rFonts w:ascii="Calibri" w:hAnsi="Calibri" w:cs="Calibri"/>
          <w:b/>
          <w:bCs/>
          <w:u w:val="single"/>
          <w:lang w:val="de-AT"/>
        </w:rPr>
        <w:instrText xml:space="preserve"> FORMTEXT </w:instrText>
      </w:r>
      <w:r w:rsidRPr="00DD5F46">
        <w:rPr>
          <w:rFonts w:ascii="Calibri" w:hAnsi="Calibri" w:cs="Calibri"/>
          <w:b/>
          <w:bCs/>
          <w:u w:val="single"/>
          <w:lang w:val="de-AT"/>
        </w:rPr>
      </w:r>
      <w:r w:rsidRPr="00DD5F46">
        <w:rPr>
          <w:rFonts w:ascii="Calibri" w:hAnsi="Calibri" w:cs="Calibri"/>
          <w:b/>
          <w:bCs/>
          <w:u w:val="single"/>
          <w:lang w:val="de-AT"/>
        </w:rPr>
        <w:fldChar w:fldCharType="separate"/>
      </w:r>
      <w:r w:rsidRPr="00DD5F46">
        <w:rPr>
          <w:rFonts w:ascii="Calibri" w:hAnsi="Calibri" w:cs="Calibri"/>
          <w:b/>
          <w:bCs/>
          <w:noProof/>
          <w:u w:val="single"/>
          <w:lang w:val="de-AT"/>
        </w:rPr>
        <w:t> </w:t>
      </w:r>
      <w:r w:rsidRPr="00DD5F46">
        <w:rPr>
          <w:rFonts w:ascii="Calibri" w:hAnsi="Calibri" w:cs="Calibri"/>
          <w:b/>
          <w:bCs/>
          <w:noProof/>
          <w:u w:val="single"/>
          <w:lang w:val="de-AT"/>
        </w:rPr>
        <w:t> </w:t>
      </w:r>
      <w:r w:rsidRPr="00DD5F46">
        <w:rPr>
          <w:rFonts w:ascii="Calibri" w:hAnsi="Calibri" w:cs="Calibri"/>
          <w:b/>
          <w:bCs/>
          <w:noProof/>
          <w:u w:val="single"/>
          <w:lang w:val="de-AT"/>
        </w:rPr>
        <w:t> </w:t>
      </w:r>
      <w:r w:rsidRPr="00DD5F46">
        <w:rPr>
          <w:rFonts w:ascii="Calibri" w:hAnsi="Calibri" w:cs="Calibri"/>
          <w:b/>
          <w:bCs/>
          <w:noProof/>
          <w:u w:val="single"/>
          <w:lang w:val="de-AT"/>
        </w:rPr>
        <w:t> </w:t>
      </w:r>
      <w:r w:rsidRPr="00DD5F46">
        <w:rPr>
          <w:rFonts w:ascii="Calibri" w:hAnsi="Calibri" w:cs="Calibri"/>
          <w:b/>
          <w:bCs/>
          <w:noProof/>
          <w:u w:val="single"/>
          <w:lang w:val="de-AT"/>
        </w:rPr>
        <w:t> </w:t>
      </w:r>
      <w:r w:rsidRPr="00DD5F46">
        <w:rPr>
          <w:rFonts w:ascii="Calibri" w:hAnsi="Calibri" w:cs="Calibri"/>
          <w:b/>
          <w:bCs/>
          <w:u w:val="single"/>
          <w:lang w:val="de-AT"/>
        </w:rPr>
        <w:fldChar w:fldCharType="end"/>
      </w:r>
      <w:bookmarkEnd w:id="1"/>
    </w:p>
    <w:p w14:paraId="34817716" w14:textId="1E07C571" w:rsidR="00CD6598" w:rsidRPr="00CD6598" w:rsidRDefault="00CD6598" w:rsidP="00E67374">
      <w:pPr>
        <w:spacing w:line="288" w:lineRule="auto"/>
        <w:jc w:val="both"/>
        <w:rPr>
          <w:rFonts w:ascii="Calibri" w:hAnsi="Calibri" w:cs="Calibri"/>
          <w:i/>
          <w:iCs/>
          <w:sz w:val="20"/>
          <w:szCs w:val="20"/>
          <w:lang w:val="de-AT"/>
        </w:rPr>
      </w:pP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>(</w:t>
      </w:r>
      <w:r w:rsidR="004F65E7">
        <w:rPr>
          <w:rFonts w:ascii="Calibri" w:hAnsi="Calibri" w:cs="Calibri"/>
          <w:i/>
          <w:iCs/>
          <w:sz w:val="20"/>
          <w:szCs w:val="20"/>
          <w:lang w:val="de-AT"/>
        </w:rPr>
        <w:t>N</w:t>
      </w: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>ame und Adresse des Notifizierenden)</w:t>
      </w:r>
    </w:p>
    <w:p w14:paraId="50910EB6" w14:textId="77777777" w:rsidR="00105B4D" w:rsidRPr="00CD6598" w:rsidRDefault="00105B4D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2A70BBCF" w14:textId="36FA9D0C" w:rsidR="005039D2" w:rsidRDefault="00766C7F" w:rsidP="00E67374">
      <w:pPr>
        <w:spacing w:line="288" w:lineRule="auto"/>
        <w:jc w:val="both"/>
        <w:rPr>
          <w:rFonts w:ascii="Calibri" w:hAnsi="Calibri" w:cs="Calibri"/>
          <w:lang w:val="de-AT"/>
        </w:rPr>
      </w:pPr>
      <w:r>
        <w:rPr>
          <w:rFonts w:ascii="Calibri" w:hAnsi="Calibri" w:cs="Calibri"/>
          <w:lang w:val="de-AT"/>
        </w:rPr>
        <w:t xml:space="preserve">erklärt hiermit an Eides statt, dass die folgenden Bedingungen </w:t>
      </w:r>
      <w:r w:rsidR="003C3AE8">
        <w:rPr>
          <w:rFonts w:ascii="Calibri" w:hAnsi="Calibri" w:cs="Calibri"/>
          <w:lang w:val="de-AT"/>
        </w:rPr>
        <w:t>gemäß</w:t>
      </w:r>
      <w:r>
        <w:rPr>
          <w:rFonts w:ascii="Calibri" w:hAnsi="Calibri" w:cs="Calibri"/>
          <w:lang w:val="de-AT"/>
        </w:rPr>
        <w:t xml:space="preserve"> Artikel 11 Absatz 1 Buchstabe a EU-VerbringungsV erfüllt sind:</w:t>
      </w:r>
    </w:p>
    <w:p w14:paraId="5444F2C9" w14:textId="77777777" w:rsidR="00766C7F" w:rsidRDefault="00766C7F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7A65B815" w14:textId="4BAD55E3" w:rsidR="00766C7F" w:rsidRDefault="00766C7F" w:rsidP="00E67374">
      <w:pPr>
        <w:pStyle w:val="Listenabsatz"/>
        <w:numPr>
          <w:ilvl w:val="0"/>
          <w:numId w:val="6"/>
        </w:numPr>
        <w:spacing w:line="288" w:lineRule="auto"/>
        <w:jc w:val="both"/>
        <w:rPr>
          <w:rFonts w:ascii="Calibri" w:hAnsi="Calibri" w:cs="Calibri"/>
          <w:lang w:val="de-AT"/>
        </w:rPr>
      </w:pPr>
      <w:r>
        <w:rPr>
          <w:rFonts w:ascii="Calibri" w:hAnsi="Calibri" w:cs="Calibri"/>
          <w:lang w:val="de-AT"/>
        </w:rPr>
        <w:t>D</w:t>
      </w:r>
      <w:r w:rsidRPr="00766C7F">
        <w:rPr>
          <w:rFonts w:ascii="Calibri" w:hAnsi="Calibri" w:cs="Calibri"/>
          <w:lang w:val="de-AT"/>
        </w:rPr>
        <w:t xml:space="preserve">ie Abfälle </w:t>
      </w:r>
      <w:r>
        <w:rPr>
          <w:rFonts w:ascii="Calibri" w:hAnsi="Calibri" w:cs="Calibri"/>
          <w:lang w:val="de-AT"/>
        </w:rPr>
        <w:t xml:space="preserve">können </w:t>
      </w:r>
      <w:r w:rsidRPr="00766C7F">
        <w:rPr>
          <w:rFonts w:ascii="Calibri" w:hAnsi="Calibri" w:cs="Calibri"/>
          <w:lang w:val="de-AT"/>
        </w:rPr>
        <w:t xml:space="preserve">nicht auf technisch machbare und wirtschaftlich tragfähige Weise verwertet werden oder </w:t>
      </w:r>
      <w:r w:rsidR="00E67374">
        <w:rPr>
          <w:rFonts w:ascii="Calibri" w:hAnsi="Calibri" w:cs="Calibri"/>
          <w:lang w:val="de-AT"/>
        </w:rPr>
        <w:t xml:space="preserve">müssen </w:t>
      </w:r>
      <w:r w:rsidRPr="00766C7F">
        <w:rPr>
          <w:rFonts w:ascii="Calibri" w:hAnsi="Calibri" w:cs="Calibri"/>
          <w:lang w:val="de-AT"/>
        </w:rPr>
        <w:t>aufgrund rechtlicher Verpflichtungen nach Unionsrecht oder Völkerrecht beseitigt werden</w:t>
      </w:r>
      <w:r w:rsidR="00E67374">
        <w:rPr>
          <w:rFonts w:ascii="Calibri" w:hAnsi="Calibri" w:cs="Calibri"/>
          <w:lang w:val="de-AT"/>
        </w:rPr>
        <w:t>;</w:t>
      </w:r>
      <w:r>
        <w:rPr>
          <w:rFonts w:ascii="Calibri" w:hAnsi="Calibri" w:cs="Calibri"/>
          <w:lang w:val="de-AT"/>
        </w:rPr>
        <w:br/>
      </w:r>
    </w:p>
    <w:p w14:paraId="5BE7F988" w14:textId="6A2F7A45" w:rsidR="00766C7F" w:rsidRDefault="00766C7F" w:rsidP="00E67374">
      <w:pPr>
        <w:pStyle w:val="Listenabsatz"/>
        <w:numPr>
          <w:ilvl w:val="0"/>
          <w:numId w:val="6"/>
        </w:numPr>
        <w:spacing w:line="288" w:lineRule="auto"/>
        <w:jc w:val="both"/>
        <w:rPr>
          <w:rFonts w:ascii="Calibri" w:hAnsi="Calibri" w:cs="Calibri"/>
          <w:lang w:val="de-AT"/>
        </w:rPr>
      </w:pPr>
      <w:r w:rsidRPr="00766C7F">
        <w:rPr>
          <w:rFonts w:ascii="Calibri" w:hAnsi="Calibri" w:cs="Calibri"/>
          <w:lang w:val="de-AT"/>
        </w:rPr>
        <w:t xml:space="preserve">die Abfälle </w:t>
      </w:r>
      <w:r w:rsidR="00E67374">
        <w:rPr>
          <w:rFonts w:ascii="Calibri" w:hAnsi="Calibri" w:cs="Calibri"/>
          <w:lang w:val="de-AT"/>
        </w:rPr>
        <w:t xml:space="preserve">können nicht </w:t>
      </w:r>
      <w:r w:rsidRPr="00766C7F">
        <w:rPr>
          <w:rFonts w:ascii="Calibri" w:hAnsi="Calibri" w:cs="Calibri"/>
          <w:lang w:val="de-AT"/>
        </w:rPr>
        <w:t>in dem Staat, in dem sie angefallen sind, auf technisch machbare und wirtschaftlich tragfähige Weise beseitigt werden;</w:t>
      </w:r>
      <w:r>
        <w:rPr>
          <w:rFonts w:ascii="Calibri" w:hAnsi="Calibri" w:cs="Calibri"/>
          <w:lang w:val="de-AT"/>
        </w:rPr>
        <w:br/>
      </w:r>
    </w:p>
    <w:p w14:paraId="1EFC9559" w14:textId="4307CEF1" w:rsidR="00766C7F" w:rsidRPr="00766C7F" w:rsidRDefault="00766C7F" w:rsidP="00E67374">
      <w:pPr>
        <w:pStyle w:val="Listenabsatz"/>
        <w:numPr>
          <w:ilvl w:val="0"/>
          <w:numId w:val="6"/>
        </w:numPr>
        <w:spacing w:line="288" w:lineRule="auto"/>
        <w:jc w:val="both"/>
        <w:rPr>
          <w:rFonts w:ascii="Calibri" w:hAnsi="Calibri" w:cs="Calibri"/>
          <w:lang w:val="de-AT"/>
        </w:rPr>
      </w:pPr>
      <w:r w:rsidRPr="00766C7F">
        <w:rPr>
          <w:rFonts w:ascii="Calibri" w:hAnsi="Calibri" w:cs="Calibri"/>
          <w:lang w:val="de-AT"/>
        </w:rPr>
        <w:t xml:space="preserve">die geplante Verbringung oder Beseitigung </w:t>
      </w:r>
      <w:r w:rsidR="00E67374">
        <w:rPr>
          <w:rFonts w:ascii="Calibri" w:hAnsi="Calibri" w:cs="Calibri"/>
          <w:lang w:val="de-AT"/>
        </w:rPr>
        <w:t xml:space="preserve">steht </w:t>
      </w:r>
      <w:r w:rsidRPr="00766C7F">
        <w:rPr>
          <w:rFonts w:ascii="Calibri" w:hAnsi="Calibri" w:cs="Calibri"/>
          <w:lang w:val="de-AT"/>
        </w:rPr>
        <w:t xml:space="preserve">im Einklang mit der Abfallhierarchie und den Grundsätzen der Nähe und der Entsorgungsautarkie gemäß der Richtlinie 2008/98/EG und die entsprechenden Abfälle </w:t>
      </w:r>
      <w:r w:rsidR="00E67374">
        <w:rPr>
          <w:rFonts w:ascii="Calibri" w:hAnsi="Calibri" w:cs="Calibri"/>
          <w:lang w:val="de-AT"/>
        </w:rPr>
        <w:t xml:space="preserve">werden </w:t>
      </w:r>
      <w:r w:rsidRPr="00766C7F">
        <w:rPr>
          <w:rFonts w:ascii="Calibri" w:hAnsi="Calibri" w:cs="Calibri"/>
          <w:lang w:val="de-AT"/>
        </w:rPr>
        <w:t>gemäß Artikel 59</w:t>
      </w:r>
      <w:r w:rsidR="00E67374">
        <w:rPr>
          <w:rFonts w:ascii="Calibri" w:hAnsi="Calibri" w:cs="Calibri"/>
          <w:lang w:val="de-AT"/>
        </w:rPr>
        <w:t xml:space="preserve"> EU-VerbringungsV</w:t>
      </w:r>
      <w:r w:rsidRPr="00766C7F">
        <w:rPr>
          <w:rFonts w:ascii="Calibri" w:hAnsi="Calibri" w:cs="Calibri"/>
          <w:lang w:val="de-AT"/>
        </w:rPr>
        <w:t xml:space="preserve"> auf umweltgerechte Weise bewirtschaftet</w:t>
      </w:r>
      <w:r w:rsidR="00E67374">
        <w:rPr>
          <w:rFonts w:ascii="Calibri" w:hAnsi="Calibri" w:cs="Calibri"/>
          <w:lang w:val="de-AT"/>
        </w:rPr>
        <w:t>.</w:t>
      </w:r>
    </w:p>
    <w:p w14:paraId="2D400A35" w14:textId="77777777" w:rsidR="00AD7AED" w:rsidRDefault="00AD7AED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0D2A75F0" w14:textId="77777777" w:rsidR="00C51CED" w:rsidRPr="00CD6598" w:rsidRDefault="00C51CED" w:rsidP="00E67374">
      <w:pPr>
        <w:spacing w:line="288" w:lineRule="auto"/>
        <w:jc w:val="both"/>
        <w:rPr>
          <w:rFonts w:ascii="Calibri" w:hAnsi="Calibri" w:cs="Calibri"/>
          <w:lang w:val="de-AT"/>
        </w:rPr>
      </w:pPr>
    </w:p>
    <w:p w14:paraId="14855F35" w14:textId="46FA634F" w:rsidR="00CD6598" w:rsidRPr="00AD7AED" w:rsidRDefault="00CD6598" w:rsidP="00E67374">
      <w:pPr>
        <w:spacing w:line="288" w:lineRule="auto"/>
        <w:jc w:val="both"/>
        <w:rPr>
          <w:rFonts w:ascii="Calibri" w:hAnsi="Calibri" w:cs="Calibri"/>
          <w:u w:val="single"/>
          <w:lang w:val="de-AT"/>
        </w:rPr>
      </w:pPr>
      <w:r w:rsidRPr="00AD7AED">
        <w:rPr>
          <w:rFonts w:ascii="Calibri" w:hAnsi="Calibri" w:cs="Calibri"/>
          <w:u w:val="single"/>
          <w:lang w:val="de-AT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AD7AED">
        <w:rPr>
          <w:rFonts w:ascii="Calibri" w:hAnsi="Calibri" w:cs="Calibri"/>
          <w:u w:val="single"/>
          <w:lang w:val="de-AT"/>
        </w:rPr>
        <w:instrText xml:space="preserve"> FORMTEXT </w:instrText>
      </w:r>
      <w:r w:rsidRPr="00AD7AED">
        <w:rPr>
          <w:rFonts w:ascii="Calibri" w:hAnsi="Calibri" w:cs="Calibri"/>
          <w:u w:val="single"/>
          <w:lang w:val="de-AT"/>
        </w:rPr>
      </w:r>
      <w:r w:rsidRPr="00AD7AED">
        <w:rPr>
          <w:rFonts w:ascii="Calibri" w:hAnsi="Calibri" w:cs="Calibri"/>
          <w:u w:val="single"/>
          <w:lang w:val="de-AT"/>
        </w:rPr>
        <w:fldChar w:fldCharType="separate"/>
      </w:r>
      <w:r w:rsidRPr="00AD7AED">
        <w:rPr>
          <w:rFonts w:ascii="Calibri" w:hAnsi="Calibri" w:cs="Calibri"/>
          <w:noProof/>
          <w:u w:val="single"/>
          <w:lang w:val="de-AT"/>
        </w:rPr>
        <w:t> </w:t>
      </w:r>
      <w:r w:rsidRPr="00AD7AED">
        <w:rPr>
          <w:rFonts w:ascii="Calibri" w:hAnsi="Calibri" w:cs="Calibri"/>
          <w:noProof/>
          <w:u w:val="single"/>
          <w:lang w:val="de-AT"/>
        </w:rPr>
        <w:t> </w:t>
      </w:r>
      <w:r w:rsidRPr="00AD7AED">
        <w:rPr>
          <w:rFonts w:ascii="Calibri" w:hAnsi="Calibri" w:cs="Calibri"/>
          <w:noProof/>
          <w:u w:val="single"/>
          <w:lang w:val="de-AT"/>
        </w:rPr>
        <w:t> </w:t>
      </w:r>
      <w:r w:rsidRPr="00AD7AED">
        <w:rPr>
          <w:rFonts w:ascii="Calibri" w:hAnsi="Calibri" w:cs="Calibri"/>
          <w:noProof/>
          <w:u w:val="single"/>
          <w:lang w:val="de-AT"/>
        </w:rPr>
        <w:t> </w:t>
      </w:r>
      <w:r w:rsidRPr="00AD7AED">
        <w:rPr>
          <w:rFonts w:ascii="Calibri" w:hAnsi="Calibri" w:cs="Calibri"/>
          <w:noProof/>
          <w:u w:val="single"/>
          <w:lang w:val="de-AT"/>
        </w:rPr>
        <w:t> </w:t>
      </w:r>
      <w:r w:rsidRPr="00AD7AED">
        <w:rPr>
          <w:rFonts w:ascii="Calibri" w:hAnsi="Calibri" w:cs="Calibri"/>
          <w:u w:val="single"/>
          <w:lang w:val="de-AT"/>
        </w:rPr>
        <w:fldChar w:fldCharType="end"/>
      </w:r>
      <w:bookmarkEnd w:id="2"/>
    </w:p>
    <w:p w14:paraId="653F9341" w14:textId="582ABAEB" w:rsidR="00CD6598" w:rsidRPr="00CD6598" w:rsidRDefault="00CD6598" w:rsidP="00E67374">
      <w:pPr>
        <w:spacing w:line="288" w:lineRule="auto"/>
        <w:jc w:val="both"/>
        <w:rPr>
          <w:rFonts w:ascii="Calibri" w:hAnsi="Calibri" w:cs="Calibri"/>
          <w:i/>
          <w:iCs/>
          <w:sz w:val="20"/>
          <w:szCs w:val="20"/>
          <w:lang w:val="de-AT"/>
        </w:rPr>
      </w:pP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>Datum</w:t>
      </w:r>
    </w:p>
    <w:p w14:paraId="2E720A51" w14:textId="77777777" w:rsidR="00CD6598" w:rsidRDefault="00CD6598" w:rsidP="00E67374">
      <w:pPr>
        <w:spacing w:line="288" w:lineRule="auto"/>
        <w:jc w:val="both"/>
        <w:rPr>
          <w:rFonts w:ascii="Calibri" w:hAnsi="Calibri" w:cs="Calibri"/>
          <w:sz w:val="22"/>
          <w:szCs w:val="22"/>
          <w:lang w:val="de-AT"/>
        </w:rPr>
      </w:pPr>
    </w:p>
    <w:p w14:paraId="6C2C3C37" w14:textId="77777777" w:rsidR="001949A2" w:rsidRDefault="001949A2" w:rsidP="00E67374">
      <w:pPr>
        <w:spacing w:line="288" w:lineRule="auto"/>
        <w:jc w:val="both"/>
        <w:rPr>
          <w:rFonts w:ascii="Calibri" w:hAnsi="Calibri" w:cs="Calibri"/>
          <w:sz w:val="22"/>
          <w:szCs w:val="22"/>
          <w:lang w:val="de-AT"/>
        </w:rPr>
      </w:pPr>
    </w:p>
    <w:p w14:paraId="46461527" w14:textId="77777777" w:rsidR="00CD6598" w:rsidRDefault="00CD6598" w:rsidP="00E67374">
      <w:pPr>
        <w:spacing w:line="288" w:lineRule="auto"/>
        <w:jc w:val="both"/>
        <w:rPr>
          <w:rFonts w:ascii="Calibri" w:hAnsi="Calibri" w:cs="Calibri"/>
          <w:sz w:val="22"/>
          <w:szCs w:val="22"/>
          <w:lang w:val="de-AT"/>
        </w:rPr>
      </w:pPr>
    </w:p>
    <w:p w14:paraId="4D553F31" w14:textId="77777777" w:rsidR="00CD6598" w:rsidRPr="00CD6598" w:rsidRDefault="00CD6598" w:rsidP="00E67374">
      <w:pPr>
        <w:spacing w:line="288" w:lineRule="auto"/>
        <w:jc w:val="both"/>
        <w:rPr>
          <w:rFonts w:ascii="Calibri" w:hAnsi="Calibri" w:cs="Calibri"/>
          <w:sz w:val="22"/>
          <w:szCs w:val="22"/>
          <w:lang w:val="de-AT"/>
        </w:rPr>
      </w:pPr>
    </w:p>
    <w:p w14:paraId="6F7E5DB1" w14:textId="718F0BD6" w:rsidR="002222FD" w:rsidRPr="00CD6598" w:rsidRDefault="00AD7AED" w:rsidP="00E67374">
      <w:pPr>
        <w:spacing w:line="288" w:lineRule="auto"/>
        <w:jc w:val="both"/>
        <w:rPr>
          <w:rFonts w:ascii="Calibri" w:hAnsi="Calibri" w:cs="Calibri"/>
          <w:sz w:val="22"/>
          <w:szCs w:val="22"/>
          <w:lang w:val="de-AT"/>
        </w:rPr>
      </w:pPr>
      <w:r>
        <w:rPr>
          <w:rFonts w:ascii="Calibri" w:hAnsi="Calibri" w:cs="Calibri"/>
          <w:sz w:val="22"/>
          <w:szCs w:val="22"/>
          <w:lang w:val="de-AT"/>
        </w:rPr>
        <w:t>_____________________________________________________</w:t>
      </w:r>
      <w:r w:rsidR="004B35B9">
        <w:rPr>
          <w:rFonts w:ascii="Calibri" w:hAnsi="Calibri" w:cs="Calibri"/>
          <w:sz w:val="22"/>
          <w:szCs w:val="22"/>
          <w:lang w:val="de-AT"/>
        </w:rPr>
        <w:t>_______</w:t>
      </w:r>
      <w:r>
        <w:rPr>
          <w:rFonts w:ascii="Calibri" w:hAnsi="Calibri" w:cs="Calibri"/>
          <w:sz w:val="22"/>
          <w:szCs w:val="22"/>
          <w:lang w:val="de-AT"/>
        </w:rPr>
        <w:t>______________</w:t>
      </w:r>
    </w:p>
    <w:p w14:paraId="36073740" w14:textId="18DA60FD" w:rsidR="00ED25DE" w:rsidRPr="00CD6598" w:rsidRDefault="00ED25DE" w:rsidP="00E67374">
      <w:pPr>
        <w:spacing w:line="288" w:lineRule="auto"/>
        <w:jc w:val="both"/>
        <w:rPr>
          <w:rFonts w:ascii="Calibri" w:hAnsi="Calibri" w:cs="Calibri"/>
          <w:sz w:val="20"/>
          <w:szCs w:val="20"/>
          <w:lang w:val="de-AT"/>
        </w:rPr>
      </w:pP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>Firmenstempel</w:t>
      </w:r>
      <w:r w:rsidR="004B35B9">
        <w:rPr>
          <w:rFonts w:ascii="Calibri" w:hAnsi="Calibri" w:cs="Calibri"/>
          <w:i/>
          <w:iCs/>
          <w:sz w:val="20"/>
          <w:szCs w:val="20"/>
          <w:lang w:val="de-AT"/>
        </w:rPr>
        <w:t>, Name(n)</w:t>
      </w: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 xml:space="preserve"> </w:t>
      </w:r>
      <w:r w:rsidR="00CD6598" w:rsidRPr="00CD6598">
        <w:rPr>
          <w:rFonts w:ascii="Calibri" w:hAnsi="Calibri" w:cs="Calibri"/>
          <w:i/>
          <w:iCs/>
          <w:sz w:val="20"/>
          <w:szCs w:val="20"/>
          <w:lang w:val="de-AT"/>
        </w:rPr>
        <w:t>und</w:t>
      </w:r>
      <w:r w:rsidRPr="00CD6598">
        <w:rPr>
          <w:rFonts w:ascii="Calibri" w:hAnsi="Calibri" w:cs="Calibri"/>
          <w:i/>
          <w:iCs/>
          <w:sz w:val="20"/>
          <w:szCs w:val="20"/>
          <w:lang w:val="de-AT"/>
        </w:rPr>
        <w:t xml:space="preserve"> </w:t>
      </w:r>
      <w:r w:rsidR="00563632" w:rsidRPr="00CD6598">
        <w:rPr>
          <w:rFonts w:ascii="Calibri" w:hAnsi="Calibri" w:cs="Calibri"/>
          <w:i/>
          <w:iCs/>
          <w:sz w:val="20"/>
          <w:szCs w:val="20"/>
          <w:lang w:val="de-AT"/>
        </w:rPr>
        <w:t>Unterschrift</w:t>
      </w:r>
      <w:r w:rsidR="00CD6598" w:rsidRPr="00CD6598">
        <w:rPr>
          <w:rFonts w:ascii="Calibri" w:hAnsi="Calibri" w:cs="Calibri"/>
          <w:i/>
          <w:iCs/>
          <w:sz w:val="20"/>
          <w:szCs w:val="20"/>
          <w:lang w:val="de-AT"/>
        </w:rPr>
        <w:t>(en)</w:t>
      </w:r>
      <w:r w:rsidR="00563632" w:rsidRPr="00CD6598">
        <w:rPr>
          <w:rFonts w:ascii="Calibri" w:hAnsi="Calibri" w:cs="Calibri"/>
          <w:i/>
          <w:iCs/>
          <w:sz w:val="20"/>
          <w:szCs w:val="20"/>
          <w:lang w:val="de-AT"/>
        </w:rPr>
        <w:t xml:space="preserve"> der </w:t>
      </w:r>
      <w:r w:rsidR="00563632" w:rsidRPr="00CD6598">
        <w:rPr>
          <w:rFonts w:ascii="Calibri" w:hAnsi="Calibri" w:cs="Calibri"/>
          <w:i/>
          <w:iCs/>
          <w:sz w:val="20"/>
          <w:szCs w:val="20"/>
        </w:rPr>
        <w:t xml:space="preserve">zur Vertretung </w:t>
      </w:r>
      <w:proofErr w:type="gramStart"/>
      <w:r w:rsidR="00563632" w:rsidRPr="00CD6598">
        <w:rPr>
          <w:rFonts w:ascii="Calibri" w:hAnsi="Calibri" w:cs="Calibri"/>
          <w:i/>
          <w:iCs/>
          <w:sz w:val="20"/>
          <w:szCs w:val="20"/>
        </w:rPr>
        <w:t>nach außen berufenen Person</w:t>
      </w:r>
      <w:proofErr w:type="gramEnd"/>
      <w:r w:rsidR="00563632" w:rsidRPr="00CD6598">
        <w:rPr>
          <w:rFonts w:ascii="Calibri" w:hAnsi="Calibri" w:cs="Calibri"/>
          <w:i/>
          <w:iCs/>
          <w:sz w:val="20"/>
          <w:szCs w:val="20"/>
          <w:lang w:val="de-AT"/>
        </w:rPr>
        <w:t>(</w:t>
      </w:r>
      <w:r w:rsidR="00563632" w:rsidRPr="00CD6598">
        <w:rPr>
          <w:rFonts w:ascii="Calibri" w:hAnsi="Calibri" w:cs="Calibri"/>
          <w:i/>
          <w:iCs/>
          <w:sz w:val="20"/>
          <w:szCs w:val="20"/>
        </w:rPr>
        <w:t>en</w:t>
      </w:r>
      <w:r w:rsidR="00563632" w:rsidRPr="00CD6598">
        <w:rPr>
          <w:rFonts w:ascii="Calibri" w:hAnsi="Calibri" w:cs="Calibri"/>
          <w:i/>
          <w:iCs/>
          <w:sz w:val="20"/>
          <w:szCs w:val="20"/>
          <w:lang w:val="de-AT"/>
        </w:rPr>
        <w:t>)</w:t>
      </w:r>
    </w:p>
    <w:p w14:paraId="59CF735C" w14:textId="77777777" w:rsidR="00DB22D2" w:rsidRPr="00CD6598" w:rsidRDefault="00DB22D2" w:rsidP="00E67374">
      <w:pPr>
        <w:spacing w:line="288" w:lineRule="auto"/>
        <w:rPr>
          <w:rFonts w:ascii="Calibri" w:hAnsi="Calibri" w:cs="Calibri"/>
          <w:sz w:val="22"/>
          <w:szCs w:val="22"/>
          <w:lang w:val="de-DE"/>
        </w:rPr>
      </w:pPr>
    </w:p>
    <w:sectPr w:rsidR="00DB22D2" w:rsidRPr="00CD6598" w:rsidSect="00655870">
      <w:headerReference w:type="default" r:id="rId8"/>
      <w:footnotePr>
        <w:numRestart w:val="eachPage"/>
      </w:footnotePr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C0083" w14:textId="77777777" w:rsidR="003D0520" w:rsidRDefault="003D0520">
      <w:r>
        <w:separator/>
      </w:r>
    </w:p>
  </w:endnote>
  <w:endnote w:type="continuationSeparator" w:id="0">
    <w:p w14:paraId="4C688991" w14:textId="77777777" w:rsidR="003D0520" w:rsidRDefault="003D0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6E5CB" w14:textId="77777777" w:rsidR="003D0520" w:rsidRDefault="003D0520">
      <w:r>
        <w:separator/>
      </w:r>
    </w:p>
  </w:footnote>
  <w:footnote w:type="continuationSeparator" w:id="0">
    <w:p w14:paraId="50B15072" w14:textId="77777777" w:rsidR="003D0520" w:rsidRDefault="003D0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D26CF" w14:textId="3F47D540" w:rsidR="008E6AF3" w:rsidRPr="00655870" w:rsidRDefault="00746E71">
    <w:pPr>
      <w:pStyle w:val="Kopfzeile"/>
      <w:rPr>
        <w:rFonts w:ascii="Corbel" w:hAnsi="Corbel" w:cs="Arial"/>
        <w:i/>
        <w:sz w:val="16"/>
        <w:szCs w:val="16"/>
        <w:lang w:val="de-AT"/>
      </w:rPr>
    </w:pPr>
    <w:r>
      <w:rPr>
        <w:rFonts w:ascii="Corbel" w:hAnsi="Corbel" w:cs="Arial"/>
        <w:i/>
        <w:sz w:val="16"/>
        <w:szCs w:val="16"/>
        <w:lang w:val="de-AT"/>
      </w:rPr>
      <w:t xml:space="preserve">Muster: </w:t>
    </w:r>
    <w:r w:rsidR="002222FD">
      <w:rPr>
        <w:rFonts w:ascii="Corbel" w:hAnsi="Corbel" w:cs="Arial"/>
        <w:i/>
        <w:sz w:val="16"/>
        <w:szCs w:val="16"/>
        <w:lang w:val="de-AT"/>
      </w:rPr>
      <w:t>Erklärung</w:t>
    </w:r>
    <w:r>
      <w:rPr>
        <w:rFonts w:ascii="Corbel" w:hAnsi="Corbel" w:cs="Arial"/>
        <w:i/>
        <w:sz w:val="16"/>
        <w:szCs w:val="16"/>
        <w:lang w:val="de-AT"/>
      </w:rPr>
      <w:t xml:space="preserve"> </w:t>
    </w:r>
    <w:r w:rsidR="00E67374">
      <w:rPr>
        <w:rFonts w:ascii="Corbel" w:hAnsi="Corbel" w:cs="Arial"/>
        <w:i/>
        <w:sz w:val="16"/>
        <w:szCs w:val="16"/>
        <w:lang w:val="de-AT"/>
      </w:rPr>
      <w:t>Bedingungen Beseitigung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F2A7F"/>
    <w:multiLevelType w:val="hybridMultilevel"/>
    <w:tmpl w:val="58A88C20"/>
    <w:lvl w:ilvl="0" w:tplc="464C236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5CF8EA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 w:tplc="268E69F6">
      <w:start w:val="2"/>
      <w:numFmt w:val="decimal"/>
      <w:lvlText w:val="%3."/>
      <w:lvlJc w:val="left"/>
      <w:pPr>
        <w:ind w:left="2340" w:hanging="360"/>
      </w:pPr>
      <w:rPr>
        <w:rFonts w:hint="default"/>
        <w:sz w:val="24"/>
      </w:rPr>
    </w:lvl>
    <w:lvl w:ilvl="3" w:tplc="34FC253E">
      <w:start w:val="29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05A20"/>
    <w:multiLevelType w:val="hybridMultilevel"/>
    <w:tmpl w:val="0FCC6F86"/>
    <w:lvl w:ilvl="0" w:tplc="CF7C661A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 w:tplc="7D3CCC0C">
      <w:start w:val="27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3419673A"/>
    <w:multiLevelType w:val="hybridMultilevel"/>
    <w:tmpl w:val="F3C4574C"/>
    <w:lvl w:ilvl="0" w:tplc="A5A0769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B10E0D"/>
    <w:multiLevelType w:val="hybridMultilevel"/>
    <w:tmpl w:val="5A92E812"/>
    <w:lvl w:ilvl="0" w:tplc="457054CE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2A5CF3"/>
    <w:multiLevelType w:val="hybridMultilevel"/>
    <w:tmpl w:val="ABDC89DC"/>
    <w:lvl w:ilvl="0" w:tplc="4BB2570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5D09CD8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76103AF"/>
    <w:multiLevelType w:val="hybridMultilevel"/>
    <w:tmpl w:val="0BC03C0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83574799">
    <w:abstractNumId w:val="3"/>
  </w:num>
  <w:num w:numId="2" w16cid:durableId="1964193377">
    <w:abstractNumId w:val="5"/>
  </w:num>
  <w:num w:numId="3" w16cid:durableId="1609119517">
    <w:abstractNumId w:val="0"/>
  </w:num>
  <w:num w:numId="4" w16cid:durableId="223950813">
    <w:abstractNumId w:val="1"/>
  </w:num>
  <w:num w:numId="5" w16cid:durableId="1549340261">
    <w:abstractNumId w:val="4"/>
  </w:num>
  <w:num w:numId="6" w16cid:durableId="1401489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92E"/>
    <w:rsid w:val="00000EA4"/>
    <w:rsid w:val="00001BCE"/>
    <w:rsid w:val="0000226A"/>
    <w:rsid w:val="000025E2"/>
    <w:rsid w:val="00002685"/>
    <w:rsid w:val="0000447B"/>
    <w:rsid w:val="00004FB2"/>
    <w:rsid w:val="00005087"/>
    <w:rsid w:val="00005C5A"/>
    <w:rsid w:val="00006FD1"/>
    <w:rsid w:val="00007971"/>
    <w:rsid w:val="000107F9"/>
    <w:rsid w:val="00011CEF"/>
    <w:rsid w:val="0001381E"/>
    <w:rsid w:val="000153AB"/>
    <w:rsid w:val="00015757"/>
    <w:rsid w:val="000214C6"/>
    <w:rsid w:val="0002742C"/>
    <w:rsid w:val="00031660"/>
    <w:rsid w:val="000319AD"/>
    <w:rsid w:val="00031A9F"/>
    <w:rsid w:val="00031E57"/>
    <w:rsid w:val="00036590"/>
    <w:rsid w:val="0004031C"/>
    <w:rsid w:val="0004071A"/>
    <w:rsid w:val="0004148D"/>
    <w:rsid w:val="0004453D"/>
    <w:rsid w:val="00044728"/>
    <w:rsid w:val="00050B44"/>
    <w:rsid w:val="00051F25"/>
    <w:rsid w:val="000532DE"/>
    <w:rsid w:val="000532ED"/>
    <w:rsid w:val="0005609F"/>
    <w:rsid w:val="0006135E"/>
    <w:rsid w:val="00061B11"/>
    <w:rsid w:val="00061CCC"/>
    <w:rsid w:val="00062673"/>
    <w:rsid w:val="00063ABF"/>
    <w:rsid w:val="0006495C"/>
    <w:rsid w:val="00066317"/>
    <w:rsid w:val="0007110A"/>
    <w:rsid w:val="000724D3"/>
    <w:rsid w:val="00072CCD"/>
    <w:rsid w:val="0007370E"/>
    <w:rsid w:val="0007547D"/>
    <w:rsid w:val="000756A8"/>
    <w:rsid w:val="0007676A"/>
    <w:rsid w:val="00082714"/>
    <w:rsid w:val="00082865"/>
    <w:rsid w:val="0008661B"/>
    <w:rsid w:val="00086BFC"/>
    <w:rsid w:val="00087BD6"/>
    <w:rsid w:val="0009136A"/>
    <w:rsid w:val="0009281A"/>
    <w:rsid w:val="000937AF"/>
    <w:rsid w:val="00096D75"/>
    <w:rsid w:val="000A1B5B"/>
    <w:rsid w:val="000A3AC9"/>
    <w:rsid w:val="000A522D"/>
    <w:rsid w:val="000A6411"/>
    <w:rsid w:val="000B1D50"/>
    <w:rsid w:val="000B1F40"/>
    <w:rsid w:val="000B20CA"/>
    <w:rsid w:val="000B2F0B"/>
    <w:rsid w:val="000B4989"/>
    <w:rsid w:val="000B5A2C"/>
    <w:rsid w:val="000C0563"/>
    <w:rsid w:val="000C179A"/>
    <w:rsid w:val="000C26E7"/>
    <w:rsid w:val="000C2BC6"/>
    <w:rsid w:val="000C32BD"/>
    <w:rsid w:val="000C67D9"/>
    <w:rsid w:val="000D6090"/>
    <w:rsid w:val="000E140C"/>
    <w:rsid w:val="000E2355"/>
    <w:rsid w:val="000E2A60"/>
    <w:rsid w:val="000E3071"/>
    <w:rsid w:val="000E3684"/>
    <w:rsid w:val="000E552E"/>
    <w:rsid w:val="000F16EB"/>
    <w:rsid w:val="000F25E2"/>
    <w:rsid w:val="000F4ACC"/>
    <w:rsid w:val="00100816"/>
    <w:rsid w:val="00101AA5"/>
    <w:rsid w:val="00102606"/>
    <w:rsid w:val="00104B71"/>
    <w:rsid w:val="00105B4D"/>
    <w:rsid w:val="00106B88"/>
    <w:rsid w:val="001137F2"/>
    <w:rsid w:val="00117F45"/>
    <w:rsid w:val="0012100C"/>
    <w:rsid w:val="001226DE"/>
    <w:rsid w:val="00126987"/>
    <w:rsid w:val="00130AF1"/>
    <w:rsid w:val="00132456"/>
    <w:rsid w:val="00132688"/>
    <w:rsid w:val="001328D8"/>
    <w:rsid w:val="00134625"/>
    <w:rsid w:val="00135590"/>
    <w:rsid w:val="00136918"/>
    <w:rsid w:val="00137437"/>
    <w:rsid w:val="00145D6F"/>
    <w:rsid w:val="00154C8D"/>
    <w:rsid w:val="00154EA5"/>
    <w:rsid w:val="00155C01"/>
    <w:rsid w:val="001562F5"/>
    <w:rsid w:val="00157480"/>
    <w:rsid w:val="001603F6"/>
    <w:rsid w:val="0016063E"/>
    <w:rsid w:val="00161D65"/>
    <w:rsid w:val="00163386"/>
    <w:rsid w:val="001667C6"/>
    <w:rsid w:val="00170FD7"/>
    <w:rsid w:val="00171EDB"/>
    <w:rsid w:val="00181B95"/>
    <w:rsid w:val="00181CE5"/>
    <w:rsid w:val="00182E9C"/>
    <w:rsid w:val="00182F17"/>
    <w:rsid w:val="00193224"/>
    <w:rsid w:val="001945D8"/>
    <w:rsid w:val="001949A2"/>
    <w:rsid w:val="00195D2B"/>
    <w:rsid w:val="001962B1"/>
    <w:rsid w:val="001A082A"/>
    <w:rsid w:val="001A6630"/>
    <w:rsid w:val="001A6647"/>
    <w:rsid w:val="001A78D7"/>
    <w:rsid w:val="001B5BE4"/>
    <w:rsid w:val="001B672B"/>
    <w:rsid w:val="001B6C4B"/>
    <w:rsid w:val="001B7005"/>
    <w:rsid w:val="001B7062"/>
    <w:rsid w:val="001C1327"/>
    <w:rsid w:val="001C214B"/>
    <w:rsid w:val="001C3E1D"/>
    <w:rsid w:val="001C43AA"/>
    <w:rsid w:val="001C4414"/>
    <w:rsid w:val="001C5137"/>
    <w:rsid w:val="001C532C"/>
    <w:rsid w:val="001C64DC"/>
    <w:rsid w:val="001D2136"/>
    <w:rsid w:val="001E0180"/>
    <w:rsid w:val="001E1195"/>
    <w:rsid w:val="001E21F2"/>
    <w:rsid w:val="001E3062"/>
    <w:rsid w:val="001E5F91"/>
    <w:rsid w:val="001E6EC0"/>
    <w:rsid w:val="001E7838"/>
    <w:rsid w:val="001E7B34"/>
    <w:rsid w:val="001F12E9"/>
    <w:rsid w:val="001F363C"/>
    <w:rsid w:val="001F3750"/>
    <w:rsid w:val="001F41B9"/>
    <w:rsid w:val="001F42BA"/>
    <w:rsid w:val="001F76CC"/>
    <w:rsid w:val="001F7E5A"/>
    <w:rsid w:val="002025F0"/>
    <w:rsid w:val="0020458F"/>
    <w:rsid w:val="0020490C"/>
    <w:rsid w:val="00206F8D"/>
    <w:rsid w:val="00207F97"/>
    <w:rsid w:val="00215A7C"/>
    <w:rsid w:val="00216139"/>
    <w:rsid w:val="00220738"/>
    <w:rsid w:val="00220B6F"/>
    <w:rsid w:val="002220BD"/>
    <w:rsid w:val="002222FD"/>
    <w:rsid w:val="00223435"/>
    <w:rsid w:val="00223540"/>
    <w:rsid w:val="002302F9"/>
    <w:rsid w:val="00230DA8"/>
    <w:rsid w:val="0023240C"/>
    <w:rsid w:val="0023478A"/>
    <w:rsid w:val="0023649B"/>
    <w:rsid w:val="002409D2"/>
    <w:rsid w:val="00242058"/>
    <w:rsid w:val="00242F0F"/>
    <w:rsid w:val="00243332"/>
    <w:rsid w:val="00243492"/>
    <w:rsid w:val="0024362E"/>
    <w:rsid w:val="00243659"/>
    <w:rsid w:val="00243B07"/>
    <w:rsid w:val="00247F24"/>
    <w:rsid w:val="002514AB"/>
    <w:rsid w:val="00251EBD"/>
    <w:rsid w:val="00254628"/>
    <w:rsid w:val="0025593F"/>
    <w:rsid w:val="0025653B"/>
    <w:rsid w:val="00257083"/>
    <w:rsid w:val="00260F1D"/>
    <w:rsid w:val="00262E04"/>
    <w:rsid w:val="00263884"/>
    <w:rsid w:val="00270B33"/>
    <w:rsid w:val="0027299C"/>
    <w:rsid w:val="00274F82"/>
    <w:rsid w:val="002752FC"/>
    <w:rsid w:val="00275660"/>
    <w:rsid w:val="00277485"/>
    <w:rsid w:val="002838BF"/>
    <w:rsid w:val="0028396B"/>
    <w:rsid w:val="00283C14"/>
    <w:rsid w:val="00285EC8"/>
    <w:rsid w:val="00287F3A"/>
    <w:rsid w:val="002909F0"/>
    <w:rsid w:val="00293ABA"/>
    <w:rsid w:val="002944DA"/>
    <w:rsid w:val="002947D5"/>
    <w:rsid w:val="002953A6"/>
    <w:rsid w:val="0029592E"/>
    <w:rsid w:val="00296C9F"/>
    <w:rsid w:val="00297711"/>
    <w:rsid w:val="002A2A17"/>
    <w:rsid w:val="002A2B75"/>
    <w:rsid w:val="002A3606"/>
    <w:rsid w:val="002A3BE4"/>
    <w:rsid w:val="002A3CF5"/>
    <w:rsid w:val="002A57E8"/>
    <w:rsid w:val="002A6E24"/>
    <w:rsid w:val="002A75E3"/>
    <w:rsid w:val="002A7A5E"/>
    <w:rsid w:val="002B1C77"/>
    <w:rsid w:val="002B1F31"/>
    <w:rsid w:val="002B5C2C"/>
    <w:rsid w:val="002B711D"/>
    <w:rsid w:val="002B7712"/>
    <w:rsid w:val="002B784A"/>
    <w:rsid w:val="002C0D46"/>
    <w:rsid w:val="002C32E3"/>
    <w:rsid w:val="002C3733"/>
    <w:rsid w:val="002C476B"/>
    <w:rsid w:val="002C5080"/>
    <w:rsid w:val="002C69CB"/>
    <w:rsid w:val="002D0CF5"/>
    <w:rsid w:val="002D29A5"/>
    <w:rsid w:val="002D37DA"/>
    <w:rsid w:val="002D77B1"/>
    <w:rsid w:val="002E1541"/>
    <w:rsid w:val="002E625C"/>
    <w:rsid w:val="002F32C9"/>
    <w:rsid w:val="002F3497"/>
    <w:rsid w:val="002F36C4"/>
    <w:rsid w:val="002F5C62"/>
    <w:rsid w:val="002F69A3"/>
    <w:rsid w:val="003036EC"/>
    <w:rsid w:val="00305F52"/>
    <w:rsid w:val="003062BD"/>
    <w:rsid w:val="0031204A"/>
    <w:rsid w:val="0031335C"/>
    <w:rsid w:val="0031406F"/>
    <w:rsid w:val="00314D69"/>
    <w:rsid w:val="00316289"/>
    <w:rsid w:val="00317851"/>
    <w:rsid w:val="0032047F"/>
    <w:rsid w:val="0032202C"/>
    <w:rsid w:val="0032252D"/>
    <w:rsid w:val="00322D97"/>
    <w:rsid w:val="00326440"/>
    <w:rsid w:val="003265A4"/>
    <w:rsid w:val="003368F1"/>
    <w:rsid w:val="00340F97"/>
    <w:rsid w:val="00343DF1"/>
    <w:rsid w:val="0035339D"/>
    <w:rsid w:val="00353751"/>
    <w:rsid w:val="00357A71"/>
    <w:rsid w:val="00363002"/>
    <w:rsid w:val="003650AD"/>
    <w:rsid w:val="00365705"/>
    <w:rsid w:val="00365BAD"/>
    <w:rsid w:val="003662FB"/>
    <w:rsid w:val="00370BE0"/>
    <w:rsid w:val="00371863"/>
    <w:rsid w:val="00371907"/>
    <w:rsid w:val="00372131"/>
    <w:rsid w:val="00385CB0"/>
    <w:rsid w:val="003872BC"/>
    <w:rsid w:val="0038786D"/>
    <w:rsid w:val="00392165"/>
    <w:rsid w:val="00393B04"/>
    <w:rsid w:val="00394B75"/>
    <w:rsid w:val="003A31C6"/>
    <w:rsid w:val="003A7E73"/>
    <w:rsid w:val="003B039B"/>
    <w:rsid w:val="003B1471"/>
    <w:rsid w:val="003B2426"/>
    <w:rsid w:val="003B2591"/>
    <w:rsid w:val="003B3C05"/>
    <w:rsid w:val="003B567F"/>
    <w:rsid w:val="003B64CE"/>
    <w:rsid w:val="003C08D3"/>
    <w:rsid w:val="003C0D73"/>
    <w:rsid w:val="003C1577"/>
    <w:rsid w:val="003C31D5"/>
    <w:rsid w:val="003C3AE8"/>
    <w:rsid w:val="003C77CB"/>
    <w:rsid w:val="003D0520"/>
    <w:rsid w:val="003D379E"/>
    <w:rsid w:val="003D3B82"/>
    <w:rsid w:val="003D3D18"/>
    <w:rsid w:val="003D48BE"/>
    <w:rsid w:val="003D50FE"/>
    <w:rsid w:val="003D51B5"/>
    <w:rsid w:val="003D5CF5"/>
    <w:rsid w:val="003E037B"/>
    <w:rsid w:val="003E4FA5"/>
    <w:rsid w:val="003E6BBD"/>
    <w:rsid w:val="003F02FE"/>
    <w:rsid w:val="003F2BAB"/>
    <w:rsid w:val="003F3515"/>
    <w:rsid w:val="003F35B8"/>
    <w:rsid w:val="003F4DFB"/>
    <w:rsid w:val="003F5BED"/>
    <w:rsid w:val="003F777C"/>
    <w:rsid w:val="00401DAA"/>
    <w:rsid w:val="00402261"/>
    <w:rsid w:val="00403253"/>
    <w:rsid w:val="0040632F"/>
    <w:rsid w:val="00406F0A"/>
    <w:rsid w:val="004076AF"/>
    <w:rsid w:val="00410885"/>
    <w:rsid w:val="00411E6E"/>
    <w:rsid w:val="00413BBA"/>
    <w:rsid w:val="00413EC3"/>
    <w:rsid w:val="00414337"/>
    <w:rsid w:val="00420F9D"/>
    <w:rsid w:val="00423AC8"/>
    <w:rsid w:val="00423FF4"/>
    <w:rsid w:val="00425ED1"/>
    <w:rsid w:val="00425F56"/>
    <w:rsid w:val="00426F69"/>
    <w:rsid w:val="00427374"/>
    <w:rsid w:val="00431387"/>
    <w:rsid w:val="004337C4"/>
    <w:rsid w:val="004338E8"/>
    <w:rsid w:val="00433C81"/>
    <w:rsid w:val="00434AF2"/>
    <w:rsid w:val="00436DB5"/>
    <w:rsid w:val="00440542"/>
    <w:rsid w:val="004422B6"/>
    <w:rsid w:val="00444F90"/>
    <w:rsid w:val="00445EB5"/>
    <w:rsid w:val="004477C0"/>
    <w:rsid w:val="00447B36"/>
    <w:rsid w:val="00447FB0"/>
    <w:rsid w:val="004522BD"/>
    <w:rsid w:val="00453810"/>
    <w:rsid w:val="00455CF9"/>
    <w:rsid w:val="00456FCF"/>
    <w:rsid w:val="00462CCB"/>
    <w:rsid w:val="00462EA3"/>
    <w:rsid w:val="00463B5B"/>
    <w:rsid w:val="00464186"/>
    <w:rsid w:val="00464A66"/>
    <w:rsid w:val="0046582E"/>
    <w:rsid w:val="00466148"/>
    <w:rsid w:val="00466D77"/>
    <w:rsid w:val="0047075F"/>
    <w:rsid w:val="00472F6E"/>
    <w:rsid w:val="004734AE"/>
    <w:rsid w:val="00474D8A"/>
    <w:rsid w:val="00476E0B"/>
    <w:rsid w:val="00477F91"/>
    <w:rsid w:val="0048009B"/>
    <w:rsid w:val="004833C0"/>
    <w:rsid w:val="004850C0"/>
    <w:rsid w:val="00487CC4"/>
    <w:rsid w:val="00490D3C"/>
    <w:rsid w:val="004924E3"/>
    <w:rsid w:val="004927EA"/>
    <w:rsid w:val="004935CD"/>
    <w:rsid w:val="00493DB2"/>
    <w:rsid w:val="0049698C"/>
    <w:rsid w:val="00496F9E"/>
    <w:rsid w:val="004A22B1"/>
    <w:rsid w:val="004A4629"/>
    <w:rsid w:val="004A57C1"/>
    <w:rsid w:val="004B2711"/>
    <w:rsid w:val="004B27ED"/>
    <w:rsid w:val="004B298E"/>
    <w:rsid w:val="004B35B9"/>
    <w:rsid w:val="004B496E"/>
    <w:rsid w:val="004B5869"/>
    <w:rsid w:val="004B5B69"/>
    <w:rsid w:val="004B6AF3"/>
    <w:rsid w:val="004C05F4"/>
    <w:rsid w:val="004C0B7E"/>
    <w:rsid w:val="004C1A59"/>
    <w:rsid w:val="004C28EF"/>
    <w:rsid w:val="004D1E77"/>
    <w:rsid w:val="004D2CDF"/>
    <w:rsid w:val="004D3519"/>
    <w:rsid w:val="004D4E94"/>
    <w:rsid w:val="004D6107"/>
    <w:rsid w:val="004D6591"/>
    <w:rsid w:val="004D6BAC"/>
    <w:rsid w:val="004E1B0A"/>
    <w:rsid w:val="004E34FF"/>
    <w:rsid w:val="004E5B4D"/>
    <w:rsid w:val="004F1E60"/>
    <w:rsid w:val="004F24B7"/>
    <w:rsid w:val="004F5F8F"/>
    <w:rsid w:val="004F65E7"/>
    <w:rsid w:val="004F7941"/>
    <w:rsid w:val="004F795F"/>
    <w:rsid w:val="005004C5"/>
    <w:rsid w:val="00503988"/>
    <w:rsid w:val="0050399E"/>
    <w:rsid w:val="005039D2"/>
    <w:rsid w:val="00504FC7"/>
    <w:rsid w:val="005059DA"/>
    <w:rsid w:val="00506C31"/>
    <w:rsid w:val="0050766B"/>
    <w:rsid w:val="00511243"/>
    <w:rsid w:val="0051233A"/>
    <w:rsid w:val="00512FCF"/>
    <w:rsid w:val="005142F6"/>
    <w:rsid w:val="00514E5B"/>
    <w:rsid w:val="00522626"/>
    <w:rsid w:val="00522915"/>
    <w:rsid w:val="00522DBC"/>
    <w:rsid w:val="0052328E"/>
    <w:rsid w:val="0052353B"/>
    <w:rsid w:val="005245C7"/>
    <w:rsid w:val="005250E2"/>
    <w:rsid w:val="00527279"/>
    <w:rsid w:val="005276AE"/>
    <w:rsid w:val="00532EA2"/>
    <w:rsid w:val="005335FB"/>
    <w:rsid w:val="00535013"/>
    <w:rsid w:val="00536553"/>
    <w:rsid w:val="005376BE"/>
    <w:rsid w:val="00537734"/>
    <w:rsid w:val="0053780D"/>
    <w:rsid w:val="00537C86"/>
    <w:rsid w:val="00541145"/>
    <w:rsid w:val="00542755"/>
    <w:rsid w:val="00542DB9"/>
    <w:rsid w:val="00546144"/>
    <w:rsid w:val="00546803"/>
    <w:rsid w:val="005476D2"/>
    <w:rsid w:val="00553F2E"/>
    <w:rsid w:val="00554210"/>
    <w:rsid w:val="0055673A"/>
    <w:rsid w:val="00556EB3"/>
    <w:rsid w:val="00561A76"/>
    <w:rsid w:val="00563632"/>
    <w:rsid w:val="00566BF7"/>
    <w:rsid w:val="0057047F"/>
    <w:rsid w:val="005707D4"/>
    <w:rsid w:val="00570A68"/>
    <w:rsid w:val="00572E7B"/>
    <w:rsid w:val="00573175"/>
    <w:rsid w:val="00575DA1"/>
    <w:rsid w:val="005763D2"/>
    <w:rsid w:val="0057677F"/>
    <w:rsid w:val="00577754"/>
    <w:rsid w:val="005810CD"/>
    <w:rsid w:val="0058446B"/>
    <w:rsid w:val="00585F61"/>
    <w:rsid w:val="00587D1A"/>
    <w:rsid w:val="00592C53"/>
    <w:rsid w:val="00593D15"/>
    <w:rsid w:val="00594FD3"/>
    <w:rsid w:val="0059593D"/>
    <w:rsid w:val="00596426"/>
    <w:rsid w:val="00597076"/>
    <w:rsid w:val="005A03A9"/>
    <w:rsid w:val="005A1471"/>
    <w:rsid w:val="005A166E"/>
    <w:rsid w:val="005A2EA5"/>
    <w:rsid w:val="005A4FDC"/>
    <w:rsid w:val="005A6314"/>
    <w:rsid w:val="005A72D4"/>
    <w:rsid w:val="005B138A"/>
    <w:rsid w:val="005B4457"/>
    <w:rsid w:val="005B4D3D"/>
    <w:rsid w:val="005C00DC"/>
    <w:rsid w:val="005C182F"/>
    <w:rsid w:val="005C2B1D"/>
    <w:rsid w:val="005C2CCF"/>
    <w:rsid w:val="005C5D63"/>
    <w:rsid w:val="005C65DC"/>
    <w:rsid w:val="005D0438"/>
    <w:rsid w:val="005D0785"/>
    <w:rsid w:val="005D12D5"/>
    <w:rsid w:val="005D2117"/>
    <w:rsid w:val="005D2278"/>
    <w:rsid w:val="005D23ED"/>
    <w:rsid w:val="005D2E1E"/>
    <w:rsid w:val="005E1BF8"/>
    <w:rsid w:val="005E33FB"/>
    <w:rsid w:val="005E3540"/>
    <w:rsid w:val="005F4201"/>
    <w:rsid w:val="005F4474"/>
    <w:rsid w:val="005F4DF6"/>
    <w:rsid w:val="006002B5"/>
    <w:rsid w:val="00601734"/>
    <w:rsid w:val="00603923"/>
    <w:rsid w:val="006047B3"/>
    <w:rsid w:val="006052B9"/>
    <w:rsid w:val="0060572B"/>
    <w:rsid w:val="006078D8"/>
    <w:rsid w:val="00607EBC"/>
    <w:rsid w:val="00610C5E"/>
    <w:rsid w:val="006135A2"/>
    <w:rsid w:val="00614549"/>
    <w:rsid w:val="00614D79"/>
    <w:rsid w:val="00616BA2"/>
    <w:rsid w:val="00616CE3"/>
    <w:rsid w:val="00621F38"/>
    <w:rsid w:val="00623767"/>
    <w:rsid w:val="00626A32"/>
    <w:rsid w:val="00630625"/>
    <w:rsid w:val="00631428"/>
    <w:rsid w:val="006435E2"/>
    <w:rsid w:val="00646255"/>
    <w:rsid w:val="006476D6"/>
    <w:rsid w:val="00650128"/>
    <w:rsid w:val="00652720"/>
    <w:rsid w:val="0065307B"/>
    <w:rsid w:val="00654D45"/>
    <w:rsid w:val="00655870"/>
    <w:rsid w:val="0065673D"/>
    <w:rsid w:val="00662134"/>
    <w:rsid w:val="00662369"/>
    <w:rsid w:val="00665B20"/>
    <w:rsid w:val="00667627"/>
    <w:rsid w:val="00670379"/>
    <w:rsid w:val="00670E97"/>
    <w:rsid w:val="00670F34"/>
    <w:rsid w:val="006717BA"/>
    <w:rsid w:val="0067477D"/>
    <w:rsid w:val="00674F17"/>
    <w:rsid w:val="006757E0"/>
    <w:rsid w:val="00675FF6"/>
    <w:rsid w:val="0067698F"/>
    <w:rsid w:val="00680400"/>
    <w:rsid w:val="00683084"/>
    <w:rsid w:val="00683506"/>
    <w:rsid w:val="0068486F"/>
    <w:rsid w:val="00685EF0"/>
    <w:rsid w:val="00687A04"/>
    <w:rsid w:val="006948E4"/>
    <w:rsid w:val="0069790C"/>
    <w:rsid w:val="006A061A"/>
    <w:rsid w:val="006A0BD5"/>
    <w:rsid w:val="006A0DD4"/>
    <w:rsid w:val="006A4A40"/>
    <w:rsid w:val="006A6D2F"/>
    <w:rsid w:val="006A76D9"/>
    <w:rsid w:val="006B0137"/>
    <w:rsid w:val="006B09C9"/>
    <w:rsid w:val="006B2A0E"/>
    <w:rsid w:val="006B4810"/>
    <w:rsid w:val="006B62A1"/>
    <w:rsid w:val="006B6C32"/>
    <w:rsid w:val="006C1F00"/>
    <w:rsid w:val="006C377B"/>
    <w:rsid w:val="006C3E64"/>
    <w:rsid w:val="006C5B3F"/>
    <w:rsid w:val="006C6D46"/>
    <w:rsid w:val="006D2AD5"/>
    <w:rsid w:val="006D2CF1"/>
    <w:rsid w:val="006D3100"/>
    <w:rsid w:val="006D3C8D"/>
    <w:rsid w:val="006D3CDD"/>
    <w:rsid w:val="006D478C"/>
    <w:rsid w:val="006D5B37"/>
    <w:rsid w:val="006D5FFD"/>
    <w:rsid w:val="006E1793"/>
    <w:rsid w:val="006E5B76"/>
    <w:rsid w:val="006F2434"/>
    <w:rsid w:val="006F3BAE"/>
    <w:rsid w:val="006F597B"/>
    <w:rsid w:val="006F5995"/>
    <w:rsid w:val="006F6412"/>
    <w:rsid w:val="0070170B"/>
    <w:rsid w:val="00702B79"/>
    <w:rsid w:val="007055CF"/>
    <w:rsid w:val="00705958"/>
    <w:rsid w:val="00722EDD"/>
    <w:rsid w:val="0072532F"/>
    <w:rsid w:val="00726AB3"/>
    <w:rsid w:val="00727381"/>
    <w:rsid w:val="00733959"/>
    <w:rsid w:val="0073617D"/>
    <w:rsid w:val="007370BE"/>
    <w:rsid w:val="00737429"/>
    <w:rsid w:val="00737C54"/>
    <w:rsid w:val="00740D2F"/>
    <w:rsid w:val="00741109"/>
    <w:rsid w:val="00742742"/>
    <w:rsid w:val="00742AE6"/>
    <w:rsid w:val="007448F5"/>
    <w:rsid w:val="00746CAE"/>
    <w:rsid w:val="00746E71"/>
    <w:rsid w:val="00747199"/>
    <w:rsid w:val="00753A4B"/>
    <w:rsid w:val="00754DD8"/>
    <w:rsid w:val="00755119"/>
    <w:rsid w:val="007553BD"/>
    <w:rsid w:val="00755434"/>
    <w:rsid w:val="00755451"/>
    <w:rsid w:val="00757770"/>
    <w:rsid w:val="00757F58"/>
    <w:rsid w:val="00760589"/>
    <w:rsid w:val="007627CE"/>
    <w:rsid w:val="00766C7F"/>
    <w:rsid w:val="0076738A"/>
    <w:rsid w:val="007701C2"/>
    <w:rsid w:val="00770B5A"/>
    <w:rsid w:val="00774FED"/>
    <w:rsid w:val="007750A1"/>
    <w:rsid w:val="0077577C"/>
    <w:rsid w:val="00775793"/>
    <w:rsid w:val="00776E69"/>
    <w:rsid w:val="00777BEA"/>
    <w:rsid w:val="00780F50"/>
    <w:rsid w:val="00781653"/>
    <w:rsid w:val="00783555"/>
    <w:rsid w:val="00784DAC"/>
    <w:rsid w:val="007901C1"/>
    <w:rsid w:val="007902B2"/>
    <w:rsid w:val="00791132"/>
    <w:rsid w:val="00791406"/>
    <w:rsid w:val="00793314"/>
    <w:rsid w:val="007954FC"/>
    <w:rsid w:val="00797088"/>
    <w:rsid w:val="007A092F"/>
    <w:rsid w:val="007A11EF"/>
    <w:rsid w:val="007A1586"/>
    <w:rsid w:val="007A67C0"/>
    <w:rsid w:val="007A6D9E"/>
    <w:rsid w:val="007B099E"/>
    <w:rsid w:val="007B30A8"/>
    <w:rsid w:val="007B6677"/>
    <w:rsid w:val="007B7DCF"/>
    <w:rsid w:val="007C030B"/>
    <w:rsid w:val="007C1A64"/>
    <w:rsid w:val="007C1EF6"/>
    <w:rsid w:val="007C45CE"/>
    <w:rsid w:val="007D1715"/>
    <w:rsid w:val="007D53DF"/>
    <w:rsid w:val="007D7396"/>
    <w:rsid w:val="007E2708"/>
    <w:rsid w:val="007E3536"/>
    <w:rsid w:val="007E3666"/>
    <w:rsid w:val="007E528D"/>
    <w:rsid w:val="007E6335"/>
    <w:rsid w:val="007F0BE4"/>
    <w:rsid w:val="007F3A4D"/>
    <w:rsid w:val="007F4C3D"/>
    <w:rsid w:val="007F51D3"/>
    <w:rsid w:val="00801162"/>
    <w:rsid w:val="00801CDB"/>
    <w:rsid w:val="00805CE8"/>
    <w:rsid w:val="008061D6"/>
    <w:rsid w:val="0080659E"/>
    <w:rsid w:val="0081302F"/>
    <w:rsid w:val="0081440A"/>
    <w:rsid w:val="00814689"/>
    <w:rsid w:val="00814E37"/>
    <w:rsid w:val="0081512D"/>
    <w:rsid w:val="008169A9"/>
    <w:rsid w:val="008175FB"/>
    <w:rsid w:val="00821E6E"/>
    <w:rsid w:val="008228EF"/>
    <w:rsid w:val="008243EB"/>
    <w:rsid w:val="00825B47"/>
    <w:rsid w:val="00826E63"/>
    <w:rsid w:val="008371F1"/>
    <w:rsid w:val="00837C19"/>
    <w:rsid w:val="00843EAC"/>
    <w:rsid w:val="0084424C"/>
    <w:rsid w:val="00846995"/>
    <w:rsid w:val="00847EDC"/>
    <w:rsid w:val="00850313"/>
    <w:rsid w:val="00851732"/>
    <w:rsid w:val="00851E46"/>
    <w:rsid w:val="00852B62"/>
    <w:rsid w:val="00853A02"/>
    <w:rsid w:val="00853CF0"/>
    <w:rsid w:val="00857E52"/>
    <w:rsid w:val="00860359"/>
    <w:rsid w:val="00862CF8"/>
    <w:rsid w:val="00865A8F"/>
    <w:rsid w:val="0087160B"/>
    <w:rsid w:val="00880988"/>
    <w:rsid w:val="0088121F"/>
    <w:rsid w:val="00883841"/>
    <w:rsid w:val="00883EE3"/>
    <w:rsid w:val="00885C13"/>
    <w:rsid w:val="00891771"/>
    <w:rsid w:val="00892367"/>
    <w:rsid w:val="00893EA4"/>
    <w:rsid w:val="00896109"/>
    <w:rsid w:val="008B0670"/>
    <w:rsid w:val="008B2398"/>
    <w:rsid w:val="008B31D9"/>
    <w:rsid w:val="008B3BD8"/>
    <w:rsid w:val="008B5C93"/>
    <w:rsid w:val="008B705C"/>
    <w:rsid w:val="008C106D"/>
    <w:rsid w:val="008C2053"/>
    <w:rsid w:val="008C39B2"/>
    <w:rsid w:val="008C3A7F"/>
    <w:rsid w:val="008C5B38"/>
    <w:rsid w:val="008C6CB4"/>
    <w:rsid w:val="008D055F"/>
    <w:rsid w:val="008D2766"/>
    <w:rsid w:val="008D2F19"/>
    <w:rsid w:val="008D4CFA"/>
    <w:rsid w:val="008D60E9"/>
    <w:rsid w:val="008D7851"/>
    <w:rsid w:val="008E037A"/>
    <w:rsid w:val="008E4937"/>
    <w:rsid w:val="008E6AF3"/>
    <w:rsid w:val="008E725F"/>
    <w:rsid w:val="008F0087"/>
    <w:rsid w:val="008F03B7"/>
    <w:rsid w:val="008F129F"/>
    <w:rsid w:val="008F4A41"/>
    <w:rsid w:val="008F55F9"/>
    <w:rsid w:val="008F6F8E"/>
    <w:rsid w:val="009027F7"/>
    <w:rsid w:val="009041AF"/>
    <w:rsid w:val="0090514B"/>
    <w:rsid w:val="00905A6A"/>
    <w:rsid w:val="00906CF9"/>
    <w:rsid w:val="0091272F"/>
    <w:rsid w:val="00913807"/>
    <w:rsid w:val="00920F18"/>
    <w:rsid w:val="0092199B"/>
    <w:rsid w:val="009220FC"/>
    <w:rsid w:val="009239B0"/>
    <w:rsid w:val="00924A11"/>
    <w:rsid w:val="0092563B"/>
    <w:rsid w:val="00927E65"/>
    <w:rsid w:val="0093562A"/>
    <w:rsid w:val="00936717"/>
    <w:rsid w:val="0094106E"/>
    <w:rsid w:val="009419E3"/>
    <w:rsid w:val="00942607"/>
    <w:rsid w:val="00943825"/>
    <w:rsid w:val="0094390D"/>
    <w:rsid w:val="00943BCF"/>
    <w:rsid w:val="009453F6"/>
    <w:rsid w:val="00951D13"/>
    <w:rsid w:val="00952590"/>
    <w:rsid w:val="009533F6"/>
    <w:rsid w:val="009576F7"/>
    <w:rsid w:val="0095779F"/>
    <w:rsid w:val="00957A26"/>
    <w:rsid w:val="009633A9"/>
    <w:rsid w:val="00967288"/>
    <w:rsid w:val="009676A9"/>
    <w:rsid w:val="00971499"/>
    <w:rsid w:val="0097251A"/>
    <w:rsid w:val="00975ACB"/>
    <w:rsid w:val="0097634C"/>
    <w:rsid w:val="00977890"/>
    <w:rsid w:val="00977AC4"/>
    <w:rsid w:val="00980AED"/>
    <w:rsid w:val="00981142"/>
    <w:rsid w:val="00983BE9"/>
    <w:rsid w:val="009844BA"/>
    <w:rsid w:val="0098545C"/>
    <w:rsid w:val="00985D4C"/>
    <w:rsid w:val="009864CB"/>
    <w:rsid w:val="00986915"/>
    <w:rsid w:val="00986E72"/>
    <w:rsid w:val="009901FC"/>
    <w:rsid w:val="00991CA4"/>
    <w:rsid w:val="00994D23"/>
    <w:rsid w:val="00996E5B"/>
    <w:rsid w:val="00997A8F"/>
    <w:rsid w:val="009A1144"/>
    <w:rsid w:val="009A7782"/>
    <w:rsid w:val="009B0023"/>
    <w:rsid w:val="009B1618"/>
    <w:rsid w:val="009B1C44"/>
    <w:rsid w:val="009B250D"/>
    <w:rsid w:val="009B3DC0"/>
    <w:rsid w:val="009B708B"/>
    <w:rsid w:val="009B7244"/>
    <w:rsid w:val="009C0C03"/>
    <w:rsid w:val="009C2CC1"/>
    <w:rsid w:val="009C30F2"/>
    <w:rsid w:val="009C4665"/>
    <w:rsid w:val="009C76EF"/>
    <w:rsid w:val="009D15B9"/>
    <w:rsid w:val="009D3186"/>
    <w:rsid w:val="009D3C07"/>
    <w:rsid w:val="009D567A"/>
    <w:rsid w:val="009D6475"/>
    <w:rsid w:val="009D66D6"/>
    <w:rsid w:val="009E006D"/>
    <w:rsid w:val="009E033B"/>
    <w:rsid w:val="009E0BF5"/>
    <w:rsid w:val="009E1019"/>
    <w:rsid w:val="009E1329"/>
    <w:rsid w:val="009E54FC"/>
    <w:rsid w:val="009E63D2"/>
    <w:rsid w:val="009F1CE3"/>
    <w:rsid w:val="009F25C6"/>
    <w:rsid w:val="009F2629"/>
    <w:rsid w:val="009F2E92"/>
    <w:rsid w:val="009F7094"/>
    <w:rsid w:val="009F76D8"/>
    <w:rsid w:val="009F78EC"/>
    <w:rsid w:val="00A00B50"/>
    <w:rsid w:val="00A00D50"/>
    <w:rsid w:val="00A00EC3"/>
    <w:rsid w:val="00A014C0"/>
    <w:rsid w:val="00A0460D"/>
    <w:rsid w:val="00A07EA8"/>
    <w:rsid w:val="00A112D9"/>
    <w:rsid w:val="00A122CA"/>
    <w:rsid w:val="00A128C7"/>
    <w:rsid w:val="00A12DCC"/>
    <w:rsid w:val="00A12DE0"/>
    <w:rsid w:val="00A145D0"/>
    <w:rsid w:val="00A14E21"/>
    <w:rsid w:val="00A21033"/>
    <w:rsid w:val="00A22211"/>
    <w:rsid w:val="00A229B9"/>
    <w:rsid w:val="00A239F1"/>
    <w:rsid w:val="00A3282A"/>
    <w:rsid w:val="00A3363D"/>
    <w:rsid w:val="00A33DF0"/>
    <w:rsid w:val="00A35FB1"/>
    <w:rsid w:val="00A36342"/>
    <w:rsid w:val="00A37412"/>
    <w:rsid w:val="00A40F5A"/>
    <w:rsid w:val="00A4249E"/>
    <w:rsid w:val="00A431B6"/>
    <w:rsid w:val="00A44468"/>
    <w:rsid w:val="00A444E2"/>
    <w:rsid w:val="00A46A8D"/>
    <w:rsid w:val="00A477B3"/>
    <w:rsid w:val="00A53382"/>
    <w:rsid w:val="00A579F2"/>
    <w:rsid w:val="00A57BAC"/>
    <w:rsid w:val="00A602F9"/>
    <w:rsid w:val="00A6044A"/>
    <w:rsid w:val="00A616CC"/>
    <w:rsid w:val="00A71CD6"/>
    <w:rsid w:val="00A71DC7"/>
    <w:rsid w:val="00A725D5"/>
    <w:rsid w:val="00A74B26"/>
    <w:rsid w:val="00A77A2A"/>
    <w:rsid w:val="00A81572"/>
    <w:rsid w:val="00A82C88"/>
    <w:rsid w:val="00A82FF2"/>
    <w:rsid w:val="00A90D5A"/>
    <w:rsid w:val="00A91153"/>
    <w:rsid w:val="00A94463"/>
    <w:rsid w:val="00A96289"/>
    <w:rsid w:val="00A97B4A"/>
    <w:rsid w:val="00A97EE5"/>
    <w:rsid w:val="00AA2F3A"/>
    <w:rsid w:val="00AA5FB7"/>
    <w:rsid w:val="00AB1A26"/>
    <w:rsid w:val="00AB22BD"/>
    <w:rsid w:val="00AB40CE"/>
    <w:rsid w:val="00AB52E7"/>
    <w:rsid w:val="00AB6A66"/>
    <w:rsid w:val="00AB6D07"/>
    <w:rsid w:val="00AC10DD"/>
    <w:rsid w:val="00AC14F1"/>
    <w:rsid w:val="00AC2002"/>
    <w:rsid w:val="00AC277F"/>
    <w:rsid w:val="00AC36F1"/>
    <w:rsid w:val="00AC4315"/>
    <w:rsid w:val="00AC6CFE"/>
    <w:rsid w:val="00AC749A"/>
    <w:rsid w:val="00AD13A3"/>
    <w:rsid w:val="00AD4138"/>
    <w:rsid w:val="00AD50D8"/>
    <w:rsid w:val="00AD7816"/>
    <w:rsid w:val="00AD7AED"/>
    <w:rsid w:val="00AD7DB6"/>
    <w:rsid w:val="00AE16E6"/>
    <w:rsid w:val="00AE1A28"/>
    <w:rsid w:val="00AE55B6"/>
    <w:rsid w:val="00AF0999"/>
    <w:rsid w:val="00AF326E"/>
    <w:rsid w:val="00AF4A75"/>
    <w:rsid w:val="00AF60ED"/>
    <w:rsid w:val="00AF652D"/>
    <w:rsid w:val="00AF6852"/>
    <w:rsid w:val="00AF75EA"/>
    <w:rsid w:val="00B02082"/>
    <w:rsid w:val="00B03071"/>
    <w:rsid w:val="00B045F2"/>
    <w:rsid w:val="00B04873"/>
    <w:rsid w:val="00B0657D"/>
    <w:rsid w:val="00B113D3"/>
    <w:rsid w:val="00B13020"/>
    <w:rsid w:val="00B14C16"/>
    <w:rsid w:val="00B14FF6"/>
    <w:rsid w:val="00B15B29"/>
    <w:rsid w:val="00B15D79"/>
    <w:rsid w:val="00B21A43"/>
    <w:rsid w:val="00B21E96"/>
    <w:rsid w:val="00B23478"/>
    <w:rsid w:val="00B26FD2"/>
    <w:rsid w:val="00B3079F"/>
    <w:rsid w:val="00B30B75"/>
    <w:rsid w:val="00B30C84"/>
    <w:rsid w:val="00B3359F"/>
    <w:rsid w:val="00B33EB8"/>
    <w:rsid w:val="00B34D3A"/>
    <w:rsid w:val="00B35E59"/>
    <w:rsid w:val="00B40009"/>
    <w:rsid w:val="00B40962"/>
    <w:rsid w:val="00B40D2C"/>
    <w:rsid w:val="00B412CC"/>
    <w:rsid w:val="00B41441"/>
    <w:rsid w:val="00B43AEB"/>
    <w:rsid w:val="00B50E11"/>
    <w:rsid w:val="00B51C3A"/>
    <w:rsid w:val="00B52A15"/>
    <w:rsid w:val="00B5334F"/>
    <w:rsid w:val="00B541CF"/>
    <w:rsid w:val="00B54F7C"/>
    <w:rsid w:val="00B5557B"/>
    <w:rsid w:val="00B573E5"/>
    <w:rsid w:val="00B6199F"/>
    <w:rsid w:val="00B6377B"/>
    <w:rsid w:val="00B64365"/>
    <w:rsid w:val="00B65203"/>
    <w:rsid w:val="00B662C9"/>
    <w:rsid w:val="00B66DFD"/>
    <w:rsid w:val="00B71858"/>
    <w:rsid w:val="00B71F49"/>
    <w:rsid w:val="00B73415"/>
    <w:rsid w:val="00B75138"/>
    <w:rsid w:val="00B77DDC"/>
    <w:rsid w:val="00B848E0"/>
    <w:rsid w:val="00B8673A"/>
    <w:rsid w:val="00B86FDC"/>
    <w:rsid w:val="00B918CD"/>
    <w:rsid w:val="00B951FB"/>
    <w:rsid w:val="00B9740C"/>
    <w:rsid w:val="00BA25C0"/>
    <w:rsid w:val="00BA2924"/>
    <w:rsid w:val="00BA5422"/>
    <w:rsid w:val="00BB28D8"/>
    <w:rsid w:val="00BC0604"/>
    <w:rsid w:val="00BC1B8C"/>
    <w:rsid w:val="00BC25A2"/>
    <w:rsid w:val="00BC3752"/>
    <w:rsid w:val="00BC50C3"/>
    <w:rsid w:val="00BC6841"/>
    <w:rsid w:val="00BD1B20"/>
    <w:rsid w:val="00BD4A6D"/>
    <w:rsid w:val="00BE10AA"/>
    <w:rsid w:val="00BE1AC0"/>
    <w:rsid w:val="00BE222B"/>
    <w:rsid w:val="00BE3B07"/>
    <w:rsid w:val="00BE50ED"/>
    <w:rsid w:val="00BE5DF1"/>
    <w:rsid w:val="00BE60C0"/>
    <w:rsid w:val="00BF0569"/>
    <w:rsid w:val="00BF3B8C"/>
    <w:rsid w:val="00BF4E49"/>
    <w:rsid w:val="00BF7D8D"/>
    <w:rsid w:val="00C014E3"/>
    <w:rsid w:val="00C032D2"/>
    <w:rsid w:val="00C050D1"/>
    <w:rsid w:val="00C0559B"/>
    <w:rsid w:val="00C0613B"/>
    <w:rsid w:val="00C10566"/>
    <w:rsid w:val="00C1075D"/>
    <w:rsid w:val="00C11524"/>
    <w:rsid w:val="00C1289B"/>
    <w:rsid w:val="00C142C9"/>
    <w:rsid w:val="00C144D1"/>
    <w:rsid w:val="00C144E2"/>
    <w:rsid w:val="00C14E71"/>
    <w:rsid w:val="00C16F4E"/>
    <w:rsid w:val="00C202CE"/>
    <w:rsid w:val="00C20AA0"/>
    <w:rsid w:val="00C20F4B"/>
    <w:rsid w:val="00C210DF"/>
    <w:rsid w:val="00C212E2"/>
    <w:rsid w:val="00C214DC"/>
    <w:rsid w:val="00C24F7E"/>
    <w:rsid w:val="00C26D45"/>
    <w:rsid w:val="00C27C78"/>
    <w:rsid w:val="00C34A8F"/>
    <w:rsid w:val="00C34D18"/>
    <w:rsid w:val="00C3580B"/>
    <w:rsid w:val="00C35DCE"/>
    <w:rsid w:val="00C3600D"/>
    <w:rsid w:val="00C37AC3"/>
    <w:rsid w:val="00C46171"/>
    <w:rsid w:val="00C500B4"/>
    <w:rsid w:val="00C501B7"/>
    <w:rsid w:val="00C519FE"/>
    <w:rsid w:val="00C51CED"/>
    <w:rsid w:val="00C5206C"/>
    <w:rsid w:val="00C52BBB"/>
    <w:rsid w:val="00C56A6F"/>
    <w:rsid w:val="00C578F0"/>
    <w:rsid w:val="00C648CD"/>
    <w:rsid w:val="00C66A4C"/>
    <w:rsid w:val="00C702E5"/>
    <w:rsid w:val="00C70652"/>
    <w:rsid w:val="00C70E77"/>
    <w:rsid w:val="00C734CD"/>
    <w:rsid w:val="00C741B6"/>
    <w:rsid w:val="00C77199"/>
    <w:rsid w:val="00C83B5F"/>
    <w:rsid w:val="00C86E12"/>
    <w:rsid w:val="00C87539"/>
    <w:rsid w:val="00C8782F"/>
    <w:rsid w:val="00C91F97"/>
    <w:rsid w:val="00C926AC"/>
    <w:rsid w:val="00C93693"/>
    <w:rsid w:val="00C95ED8"/>
    <w:rsid w:val="00CA044B"/>
    <w:rsid w:val="00CA2F81"/>
    <w:rsid w:val="00CA34AC"/>
    <w:rsid w:val="00CA52B2"/>
    <w:rsid w:val="00CB227D"/>
    <w:rsid w:val="00CB28C9"/>
    <w:rsid w:val="00CB3CCF"/>
    <w:rsid w:val="00CB4049"/>
    <w:rsid w:val="00CB5FA8"/>
    <w:rsid w:val="00CB6EFB"/>
    <w:rsid w:val="00CB717A"/>
    <w:rsid w:val="00CC1039"/>
    <w:rsid w:val="00CC170D"/>
    <w:rsid w:val="00CC1DAA"/>
    <w:rsid w:val="00CC30E7"/>
    <w:rsid w:val="00CC30FA"/>
    <w:rsid w:val="00CC32D2"/>
    <w:rsid w:val="00CC4196"/>
    <w:rsid w:val="00CC4302"/>
    <w:rsid w:val="00CC4E97"/>
    <w:rsid w:val="00CC5EA3"/>
    <w:rsid w:val="00CC5F28"/>
    <w:rsid w:val="00CC784D"/>
    <w:rsid w:val="00CC79B9"/>
    <w:rsid w:val="00CD0625"/>
    <w:rsid w:val="00CD1484"/>
    <w:rsid w:val="00CD56D6"/>
    <w:rsid w:val="00CD6598"/>
    <w:rsid w:val="00CE00A7"/>
    <w:rsid w:val="00CE0C2A"/>
    <w:rsid w:val="00CE112D"/>
    <w:rsid w:val="00CE1726"/>
    <w:rsid w:val="00CE407E"/>
    <w:rsid w:val="00CE5136"/>
    <w:rsid w:val="00CF0912"/>
    <w:rsid w:val="00CF0F6E"/>
    <w:rsid w:val="00CF1866"/>
    <w:rsid w:val="00CF1F99"/>
    <w:rsid w:val="00CF303A"/>
    <w:rsid w:val="00CF3362"/>
    <w:rsid w:val="00CF3F86"/>
    <w:rsid w:val="00CF69E4"/>
    <w:rsid w:val="00CF77D6"/>
    <w:rsid w:val="00D007C4"/>
    <w:rsid w:val="00D07D09"/>
    <w:rsid w:val="00D1015A"/>
    <w:rsid w:val="00D14D6E"/>
    <w:rsid w:val="00D202A5"/>
    <w:rsid w:val="00D20967"/>
    <w:rsid w:val="00D210A5"/>
    <w:rsid w:val="00D23DB9"/>
    <w:rsid w:val="00D25F59"/>
    <w:rsid w:val="00D3070F"/>
    <w:rsid w:val="00D3275B"/>
    <w:rsid w:val="00D35071"/>
    <w:rsid w:val="00D36EE2"/>
    <w:rsid w:val="00D371DC"/>
    <w:rsid w:val="00D3794C"/>
    <w:rsid w:val="00D40E96"/>
    <w:rsid w:val="00D419BA"/>
    <w:rsid w:val="00D41A27"/>
    <w:rsid w:val="00D43B8F"/>
    <w:rsid w:val="00D43EB3"/>
    <w:rsid w:val="00D44395"/>
    <w:rsid w:val="00D44788"/>
    <w:rsid w:val="00D44E3A"/>
    <w:rsid w:val="00D4750F"/>
    <w:rsid w:val="00D47709"/>
    <w:rsid w:val="00D47BFD"/>
    <w:rsid w:val="00D50AFE"/>
    <w:rsid w:val="00D51C03"/>
    <w:rsid w:val="00D5274F"/>
    <w:rsid w:val="00D53B1F"/>
    <w:rsid w:val="00D54288"/>
    <w:rsid w:val="00D547E0"/>
    <w:rsid w:val="00D54A5C"/>
    <w:rsid w:val="00D54D8C"/>
    <w:rsid w:val="00D616CF"/>
    <w:rsid w:val="00D62B33"/>
    <w:rsid w:val="00D63439"/>
    <w:rsid w:val="00D6403E"/>
    <w:rsid w:val="00D7041C"/>
    <w:rsid w:val="00D730CB"/>
    <w:rsid w:val="00D74E47"/>
    <w:rsid w:val="00D764A4"/>
    <w:rsid w:val="00D77ED5"/>
    <w:rsid w:val="00D8251E"/>
    <w:rsid w:val="00D8363F"/>
    <w:rsid w:val="00D83FC0"/>
    <w:rsid w:val="00D866A7"/>
    <w:rsid w:val="00D922A5"/>
    <w:rsid w:val="00D924B7"/>
    <w:rsid w:val="00D935F9"/>
    <w:rsid w:val="00D94CF3"/>
    <w:rsid w:val="00D9756D"/>
    <w:rsid w:val="00D977CB"/>
    <w:rsid w:val="00D97CDE"/>
    <w:rsid w:val="00DA044B"/>
    <w:rsid w:val="00DA086A"/>
    <w:rsid w:val="00DA110D"/>
    <w:rsid w:val="00DA13A7"/>
    <w:rsid w:val="00DA365B"/>
    <w:rsid w:val="00DA39E0"/>
    <w:rsid w:val="00DA4406"/>
    <w:rsid w:val="00DA55A6"/>
    <w:rsid w:val="00DA648B"/>
    <w:rsid w:val="00DB22D2"/>
    <w:rsid w:val="00DC09C7"/>
    <w:rsid w:val="00DC2DBE"/>
    <w:rsid w:val="00DC3063"/>
    <w:rsid w:val="00DC6599"/>
    <w:rsid w:val="00DC68E1"/>
    <w:rsid w:val="00DC6C45"/>
    <w:rsid w:val="00DD2566"/>
    <w:rsid w:val="00DD2B8E"/>
    <w:rsid w:val="00DD5F46"/>
    <w:rsid w:val="00DD6D37"/>
    <w:rsid w:val="00DE1B60"/>
    <w:rsid w:val="00DE3343"/>
    <w:rsid w:val="00DE5421"/>
    <w:rsid w:val="00DE79C8"/>
    <w:rsid w:val="00DE7A3A"/>
    <w:rsid w:val="00DF0E55"/>
    <w:rsid w:val="00DF2021"/>
    <w:rsid w:val="00DF412F"/>
    <w:rsid w:val="00E03614"/>
    <w:rsid w:val="00E05AFE"/>
    <w:rsid w:val="00E11442"/>
    <w:rsid w:val="00E142DC"/>
    <w:rsid w:val="00E1588E"/>
    <w:rsid w:val="00E15B09"/>
    <w:rsid w:val="00E2094C"/>
    <w:rsid w:val="00E229DD"/>
    <w:rsid w:val="00E25190"/>
    <w:rsid w:val="00E25757"/>
    <w:rsid w:val="00E26021"/>
    <w:rsid w:val="00E26B37"/>
    <w:rsid w:val="00E27084"/>
    <w:rsid w:val="00E3277A"/>
    <w:rsid w:val="00E32D25"/>
    <w:rsid w:val="00E33A84"/>
    <w:rsid w:val="00E34416"/>
    <w:rsid w:val="00E36842"/>
    <w:rsid w:val="00E40FD0"/>
    <w:rsid w:val="00E419D6"/>
    <w:rsid w:val="00E42B29"/>
    <w:rsid w:val="00E436B7"/>
    <w:rsid w:val="00E43CBE"/>
    <w:rsid w:val="00E46912"/>
    <w:rsid w:val="00E46C51"/>
    <w:rsid w:val="00E518EF"/>
    <w:rsid w:val="00E57BFD"/>
    <w:rsid w:val="00E60238"/>
    <w:rsid w:val="00E60F4B"/>
    <w:rsid w:val="00E6131F"/>
    <w:rsid w:val="00E620C0"/>
    <w:rsid w:val="00E65E90"/>
    <w:rsid w:val="00E66DEF"/>
    <w:rsid w:val="00E66ED4"/>
    <w:rsid w:val="00E67374"/>
    <w:rsid w:val="00E67D36"/>
    <w:rsid w:val="00E71D90"/>
    <w:rsid w:val="00E731ED"/>
    <w:rsid w:val="00E74FF0"/>
    <w:rsid w:val="00E754A0"/>
    <w:rsid w:val="00E76310"/>
    <w:rsid w:val="00E77D90"/>
    <w:rsid w:val="00E83D10"/>
    <w:rsid w:val="00E86ACE"/>
    <w:rsid w:val="00E86CEF"/>
    <w:rsid w:val="00E93534"/>
    <w:rsid w:val="00E95D4E"/>
    <w:rsid w:val="00E97AC6"/>
    <w:rsid w:val="00E97CAA"/>
    <w:rsid w:val="00EA3C1A"/>
    <w:rsid w:val="00EA6098"/>
    <w:rsid w:val="00EA66FE"/>
    <w:rsid w:val="00EA6EC4"/>
    <w:rsid w:val="00EB1244"/>
    <w:rsid w:val="00EB3691"/>
    <w:rsid w:val="00EB377D"/>
    <w:rsid w:val="00EB5AE1"/>
    <w:rsid w:val="00EB78F2"/>
    <w:rsid w:val="00EC0B74"/>
    <w:rsid w:val="00EC0D12"/>
    <w:rsid w:val="00EC10A8"/>
    <w:rsid w:val="00EC437F"/>
    <w:rsid w:val="00EC6191"/>
    <w:rsid w:val="00EC6472"/>
    <w:rsid w:val="00ED0D8B"/>
    <w:rsid w:val="00ED218C"/>
    <w:rsid w:val="00ED25DE"/>
    <w:rsid w:val="00ED25E0"/>
    <w:rsid w:val="00ED26D0"/>
    <w:rsid w:val="00ED356A"/>
    <w:rsid w:val="00ED7DE9"/>
    <w:rsid w:val="00EE0193"/>
    <w:rsid w:val="00EE70D7"/>
    <w:rsid w:val="00EF18EA"/>
    <w:rsid w:val="00EF2FB8"/>
    <w:rsid w:val="00EF43FF"/>
    <w:rsid w:val="00EF4F23"/>
    <w:rsid w:val="00F00AD6"/>
    <w:rsid w:val="00F010FD"/>
    <w:rsid w:val="00F044DC"/>
    <w:rsid w:val="00F111BD"/>
    <w:rsid w:val="00F119D3"/>
    <w:rsid w:val="00F12087"/>
    <w:rsid w:val="00F12E28"/>
    <w:rsid w:val="00F133B2"/>
    <w:rsid w:val="00F13C9B"/>
    <w:rsid w:val="00F14026"/>
    <w:rsid w:val="00F16FA8"/>
    <w:rsid w:val="00F234C1"/>
    <w:rsid w:val="00F25CD7"/>
    <w:rsid w:val="00F31C45"/>
    <w:rsid w:val="00F33254"/>
    <w:rsid w:val="00F337E6"/>
    <w:rsid w:val="00F34629"/>
    <w:rsid w:val="00F4130D"/>
    <w:rsid w:val="00F41EEC"/>
    <w:rsid w:val="00F431BC"/>
    <w:rsid w:val="00F44257"/>
    <w:rsid w:val="00F44F6B"/>
    <w:rsid w:val="00F458B2"/>
    <w:rsid w:val="00F50AAD"/>
    <w:rsid w:val="00F607D9"/>
    <w:rsid w:val="00F60B6C"/>
    <w:rsid w:val="00F61F58"/>
    <w:rsid w:val="00F62585"/>
    <w:rsid w:val="00F6564E"/>
    <w:rsid w:val="00F66C15"/>
    <w:rsid w:val="00F676F1"/>
    <w:rsid w:val="00F711EF"/>
    <w:rsid w:val="00F71E9B"/>
    <w:rsid w:val="00F72F95"/>
    <w:rsid w:val="00F74575"/>
    <w:rsid w:val="00F745B4"/>
    <w:rsid w:val="00F75B9B"/>
    <w:rsid w:val="00F828FE"/>
    <w:rsid w:val="00F85AE9"/>
    <w:rsid w:val="00F862A1"/>
    <w:rsid w:val="00F87788"/>
    <w:rsid w:val="00F91B6C"/>
    <w:rsid w:val="00F923B3"/>
    <w:rsid w:val="00F92BC9"/>
    <w:rsid w:val="00F92DF8"/>
    <w:rsid w:val="00F9533B"/>
    <w:rsid w:val="00F953A4"/>
    <w:rsid w:val="00F9716B"/>
    <w:rsid w:val="00FA022B"/>
    <w:rsid w:val="00FA0FC2"/>
    <w:rsid w:val="00FA4BF5"/>
    <w:rsid w:val="00FA4C48"/>
    <w:rsid w:val="00FA50BD"/>
    <w:rsid w:val="00FB1967"/>
    <w:rsid w:val="00FB2E7A"/>
    <w:rsid w:val="00FB4B87"/>
    <w:rsid w:val="00FB567E"/>
    <w:rsid w:val="00FB6EFA"/>
    <w:rsid w:val="00FB7078"/>
    <w:rsid w:val="00FC0DC0"/>
    <w:rsid w:val="00FD029C"/>
    <w:rsid w:val="00FD0ACD"/>
    <w:rsid w:val="00FD18E5"/>
    <w:rsid w:val="00FD20B9"/>
    <w:rsid w:val="00FD23CB"/>
    <w:rsid w:val="00FD46C9"/>
    <w:rsid w:val="00FD49A5"/>
    <w:rsid w:val="00FD568F"/>
    <w:rsid w:val="00FD5DC3"/>
    <w:rsid w:val="00FD7B10"/>
    <w:rsid w:val="00FD7B42"/>
    <w:rsid w:val="00FE26F8"/>
    <w:rsid w:val="00FE5771"/>
    <w:rsid w:val="00FE6570"/>
    <w:rsid w:val="00FF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365648"/>
  <w15:chartTrackingRefBased/>
  <w15:docId w15:val="{D8311DFA-A019-4E12-92FF-3FBB321AB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E5B76"/>
    <w:rPr>
      <w:sz w:val="24"/>
      <w:szCs w:val="24"/>
      <w:lang w:val="bg-BG" w:eastAsia="bg-BG"/>
    </w:rPr>
  </w:style>
  <w:style w:type="paragraph" w:styleId="berschrift1">
    <w:name w:val="heading 1"/>
    <w:basedOn w:val="Standard"/>
    <w:next w:val="Standard"/>
    <w:qFormat/>
    <w:rsid w:val="006E5B76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rFonts w:ascii="Arial" w:hAnsi="Arial"/>
      <w:sz w:val="22"/>
      <w:szCs w:val="20"/>
      <w:u w:val="single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6E5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6E5B7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E5B7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D53B1F"/>
  </w:style>
  <w:style w:type="character" w:styleId="Kommentarzeichen">
    <w:name w:val="annotation reference"/>
    <w:basedOn w:val="Absatz-Standardschriftart"/>
    <w:uiPriority w:val="99"/>
    <w:semiHidden/>
    <w:unhideWhenUsed/>
    <w:rsid w:val="008917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9177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91771"/>
    <w:rPr>
      <w:lang w:val="bg-BG" w:eastAsia="bg-BG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917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91771"/>
    <w:rPr>
      <w:b/>
      <w:bCs/>
      <w:lang w:val="bg-BG" w:eastAsia="bg-BG"/>
    </w:rPr>
  </w:style>
  <w:style w:type="paragraph" w:styleId="Listenabsatz">
    <w:name w:val="List Paragraph"/>
    <w:basedOn w:val="Standard"/>
    <w:uiPriority w:val="34"/>
    <w:qFormat/>
    <w:rsid w:val="00CC5EA3"/>
    <w:pPr>
      <w:ind w:left="720"/>
      <w:contextualSpacing/>
    </w:pPr>
  </w:style>
  <w:style w:type="paragraph" w:styleId="berarbeitung">
    <w:name w:val="Revision"/>
    <w:hidden/>
    <w:uiPriority w:val="99"/>
    <w:semiHidden/>
    <w:rsid w:val="008D055F"/>
    <w:rPr>
      <w:sz w:val="24"/>
      <w:szCs w:val="24"/>
      <w:lang w:val="bg-BG" w:eastAsia="bg-BG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D055F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D055F"/>
    <w:rPr>
      <w:lang w:val="bg-BG" w:eastAsia="bg-BG"/>
    </w:rPr>
  </w:style>
  <w:style w:type="character" w:styleId="Funotenzeichen">
    <w:name w:val="footnote reference"/>
    <w:basedOn w:val="Absatz-Standardschriftart"/>
    <w:uiPriority w:val="99"/>
    <w:semiHidden/>
    <w:unhideWhenUsed/>
    <w:rsid w:val="008D055F"/>
    <w:rPr>
      <w:vertAlign w:val="superscript"/>
    </w:rPr>
  </w:style>
  <w:style w:type="character" w:styleId="Platzhaltertext">
    <w:name w:val="Placeholder Text"/>
    <w:basedOn w:val="Absatz-Standardschriftart"/>
    <w:uiPriority w:val="99"/>
    <w:semiHidden/>
    <w:rsid w:val="000532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zisek\Downloads\Mustervertrag_Ausfuhr_aus_EU_Beseitig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FCE96-6A77-459F-831A-9D5A97900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Mustervertrag_Ausfuhr_aus_EU_Beseitigung</Template>
  <TotalTime>0</TotalTime>
  <Pages>1</Pages>
  <Words>186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Notifizierungsnummer</vt:lpstr>
    </vt:vector>
  </TitlesOfParts>
  <Company>BMLFUW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Notifizierungsnummer</dc:title>
  <dc:subject/>
  <dc:creator>Maria Kaller</dc:creator>
  <cp:keywords/>
  <dc:description/>
  <cp:lastModifiedBy>Grafl, Thomas</cp:lastModifiedBy>
  <cp:revision>12</cp:revision>
  <cp:lastPrinted>2026-09-23T09:11:00Z</cp:lastPrinted>
  <dcterms:created xsi:type="dcterms:W3CDTF">2026-07-13T07:43:00Z</dcterms:created>
  <dcterms:modified xsi:type="dcterms:W3CDTF">2026-09-24T08:00:00Z</dcterms:modified>
</cp:coreProperties>
</file>