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4428"/>
      </w:tblGrid>
      <w:tr w:rsidR="00823CC5" w:rsidRPr="00961569" w14:paraId="109DA3CE" w14:textId="77777777" w:rsidTr="00961569">
        <w:tc>
          <w:tcPr>
            <w:tcW w:w="4428" w:type="dxa"/>
            <w:shd w:val="clear" w:color="auto" w:fill="auto"/>
          </w:tcPr>
          <w:p w14:paraId="5B2E0C60" w14:textId="77777777" w:rsidR="00823CC5" w:rsidRPr="00961569" w:rsidRDefault="00823CC5" w:rsidP="00823CC5">
            <w:pPr>
              <w:rPr>
                <w:rFonts w:ascii="Corbel" w:hAnsi="Corbel" w:cs="Arial"/>
                <w:sz w:val="22"/>
                <w:szCs w:val="22"/>
                <w:lang w:val="de-DE"/>
              </w:rPr>
            </w:pPr>
          </w:p>
        </w:tc>
      </w:tr>
    </w:tbl>
    <w:p w14:paraId="0AA1E304" w14:textId="77777777" w:rsidR="00C07525" w:rsidRDefault="00C07525" w:rsidP="00823CC5">
      <w:pPr>
        <w:jc w:val="center"/>
        <w:rPr>
          <w:rFonts w:ascii="Corbel" w:hAnsi="Corbel" w:cs="Arial"/>
          <w:lang w:val="de-DE"/>
        </w:rPr>
      </w:pPr>
    </w:p>
    <w:p w14:paraId="7F8EC75F" w14:textId="77777777" w:rsidR="00823CC5" w:rsidRPr="003313E6" w:rsidRDefault="00823CC5" w:rsidP="00823CC5">
      <w:pPr>
        <w:jc w:val="center"/>
        <w:rPr>
          <w:rFonts w:ascii="Corbel" w:hAnsi="Corbel" w:cs="Arial"/>
          <w:b/>
          <w:lang w:val="de-DE"/>
        </w:rPr>
      </w:pPr>
      <w:r w:rsidRPr="003313E6">
        <w:rPr>
          <w:rFonts w:ascii="Corbel" w:hAnsi="Corbel" w:cs="Arial"/>
          <w:lang w:val="de-DE"/>
        </w:rPr>
        <w:br/>
      </w:r>
      <w:r w:rsidRPr="003313E6">
        <w:rPr>
          <w:rFonts w:ascii="Corbel" w:hAnsi="Corbel" w:cs="Arial"/>
          <w:b/>
          <w:lang w:val="de-DE"/>
        </w:rPr>
        <w:t>V E R T R A G</w:t>
      </w:r>
    </w:p>
    <w:p w14:paraId="23838D30" w14:textId="77777777" w:rsidR="00172B18" w:rsidRPr="003313E6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08CC1FB7" w14:textId="77777777" w:rsidR="00172B18" w:rsidRPr="003313E6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19E96894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</w:p>
    <w:p w14:paraId="2A5DB8FA" w14:textId="6F29AEB2" w:rsidR="00823CC5" w:rsidRPr="003313E6" w:rsidRDefault="00823CC5" w:rsidP="00C07525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287776">
        <w:rPr>
          <w:rFonts w:ascii="Corbel" w:hAnsi="Corbel" w:cs="Arial"/>
          <w:bCs/>
          <w:sz w:val="22"/>
          <w:szCs w:val="22"/>
          <w:lang w:val="de-DE"/>
        </w:rPr>
        <w:t>gemäß Artikel 18 Abs</w:t>
      </w:r>
      <w:r w:rsidR="00287776" w:rsidRPr="00287776">
        <w:rPr>
          <w:rFonts w:ascii="Corbel" w:hAnsi="Corbel" w:cs="Arial"/>
          <w:bCs/>
          <w:sz w:val="22"/>
          <w:szCs w:val="22"/>
          <w:lang w:val="de-DE"/>
        </w:rPr>
        <w:t>atz 10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der </w:t>
      </w:r>
      <w:r w:rsidR="00287776" w:rsidRPr="00130F5A">
        <w:rPr>
          <w:rFonts w:ascii="Corbel" w:hAnsi="Corbel" w:cs="Arial"/>
          <w:sz w:val="22"/>
          <w:szCs w:val="22"/>
        </w:rPr>
        <w:t>V</w:t>
      </w:r>
      <w:r w:rsidR="00287776">
        <w:rPr>
          <w:rFonts w:ascii="Corbel" w:hAnsi="Corbel" w:cs="Arial"/>
          <w:sz w:val="22"/>
          <w:szCs w:val="22"/>
          <w:lang w:val="de-AT"/>
        </w:rPr>
        <w:t>erordnung</w:t>
      </w:r>
      <w:r w:rsidR="00287776" w:rsidRPr="00130F5A">
        <w:rPr>
          <w:rFonts w:ascii="Corbel" w:hAnsi="Corbel" w:cs="Arial"/>
          <w:sz w:val="22"/>
          <w:szCs w:val="22"/>
        </w:rPr>
        <w:t xml:space="preserve"> (EU) 2024/1157 </w:t>
      </w:r>
      <w:r w:rsidR="00287776" w:rsidRPr="00E645D7">
        <w:rPr>
          <w:rFonts w:ascii="Corbel" w:hAnsi="Corbel" w:cs="Arial"/>
          <w:sz w:val="22"/>
          <w:szCs w:val="22"/>
          <w:lang w:val="de-DE"/>
        </w:rPr>
        <w:t>des Europäischen P</w:t>
      </w:r>
      <w:r w:rsidR="00287776">
        <w:rPr>
          <w:rFonts w:ascii="Corbel" w:hAnsi="Corbel" w:cs="Arial"/>
          <w:sz w:val="22"/>
          <w:szCs w:val="22"/>
          <w:lang w:val="de-DE"/>
        </w:rPr>
        <w:t xml:space="preserve">arlaments und des Rates </w:t>
      </w:r>
      <w:r w:rsidR="00287776" w:rsidRPr="00130F5A">
        <w:rPr>
          <w:rFonts w:ascii="Corbel" w:hAnsi="Corbel" w:cs="Arial"/>
          <w:sz w:val="22"/>
          <w:szCs w:val="22"/>
        </w:rPr>
        <w:t xml:space="preserve">vom 11. April 2024 </w:t>
      </w:r>
      <w:r w:rsidR="00287776">
        <w:rPr>
          <w:rFonts w:ascii="Corbel" w:hAnsi="Corbel" w:cs="Arial"/>
          <w:sz w:val="22"/>
          <w:szCs w:val="22"/>
          <w:lang w:val="de-AT"/>
        </w:rPr>
        <w:t>über die Verbringung von Abfällen (EU-</w:t>
      </w:r>
      <w:r w:rsidR="00261136">
        <w:rPr>
          <w:rFonts w:ascii="Corbel" w:hAnsi="Corbel" w:cs="Arial"/>
          <w:sz w:val="22"/>
          <w:szCs w:val="22"/>
          <w:lang w:val="de-AT"/>
        </w:rPr>
        <w:t>V</w:t>
      </w:r>
      <w:r w:rsidR="00287776">
        <w:rPr>
          <w:rFonts w:ascii="Corbel" w:hAnsi="Corbel" w:cs="Arial"/>
          <w:sz w:val="22"/>
          <w:szCs w:val="22"/>
          <w:lang w:val="de-AT"/>
        </w:rPr>
        <w:t>erbringungsV)</w:t>
      </w:r>
    </w:p>
    <w:p w14:paraId="688E2609" w14:textId="77777777" w:rsidR="00823CC5" w:rsidRPr="003313E6" w:rsidRDefault="00823CC5" w:rsidP="00823CC5">
      <w:pPr>
        <w:spacing w:line="360" w:lineRule="auto"/>
        <w:rPr>
          <w:rFonts w:ascii="Corbel" w:hAnsi="Corbel" w:cs="Tahoma"/>
          <w:lang w:val="de-DE"/>
        </w:rPr>
      </w:pPr>
    </w:p>
    <w:p w14:paraId="30561198" w14:textId="77777777" w:rsidR="00172B18" w:rsidRPr="003313E6" w:rsidRDefault="00172B18" w:rsidP="00823CC5">
      <w:pPr>
        <w:spacing w:line="360" w:lineRule="auto"/>
        <w:rPr>
          <w:rFonts w:ascii="Corbel" w:hAnsi="Corbel" w:cs="Tahoma"/>
          <w:lang w:val="de-DE"/>
        </w:rPr>
      </w:pPr>
    </w:p>
    <w:p w14:paraId="70EDC464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Gegenstand dieses Vertrages ist die grenzüberschreitende Verbringung von</w:t>
      </w:r>
    </w:p>
    <w:p w14:paraId="6C9417CD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</w:p>
    <w:p w14:paraId="08620DD6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  <w:bookmarkEnd w:id="0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961569" w14:paraId="6013C00D" w14:textId="77777777" w:rsidTr="00961569">
        <w:trPr>
          <w:trHeight w:val="169"/>
        </w:trPr>
        <w:tc>
          <w:tcPr>
            <w:tcW w:w="6544" w:type="dxa"/>
            <w:shd w:val="clear" w:color="auto" w:fill="auto"/>
          </w:tcPr>
          <w:p w14:paraId="34B96FAF" w14:textId="205C2E2B" w:rsidR="00823CC5" w:rsidRPr="00961569" w:rsidRDefault="007A237B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>
              <w:rPr>
                <w:rFonts w:ascii="Corbel" w:hAnsi="Corbel" w:cs="Tahoma"/>
                <w:i/>
                <w:sz w:val="16"/>
                <w:szCs w:val="16"/>
                <w:lang w:val="de-DE"/>
              </w:rPr>
              <w:t>Gesamtm</w:t>
            </w:r>
            <w:r w:rsidR="00823CC5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enge der Abfälle in </w:t>
            </w:r>
            <w:bookmarkStart w:id="1" w:name="_Hlk228179822"/>
            <w:r w:rsidR="00066A98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Tonnen (Mg) oder m</w:t>
            </w:r>
            <w:r w:rsidR="00066A98" w:rsidRPr="00961569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  <w:bookmarkEnd w:id="1"/>
          </w:p>
          <w:p w14:paraId="48FE551B" w14:textId="77777777" w:rsidR="00823CC5" w:rsidRPr="00961569" w:rsidRDefault="00823CC5" w:rsidP="00823CC5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70BBAB5B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  <w:lang w:val="de-AT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961569" w14:paraId="75DF1D9E" w14:textId="77777777" w:rsidTr="00961569">
        <w:trPr>
          <w:trHeight w:val="279"/>
        </w:trPr>
        <w:tc>
          <w:tcPr>
            <w:tcW w:w="6544" w:type="dxa"/>
            <w:shd w:val="clear" w:color="auto" w:fill="auto"/>
          </w:tcPr>
          <w:p w14:paraId="6AA9ACD4" w14:textId="777777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0A583B14" w14:textId="777777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0B802ED0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961569" w14:paraId="0A8A716A" w14:textId="77777777" w:rsidTr="00961569">
        <w:trPr>
          <w:trHeight w:val="115"/>
        </w:trPr>
        <w:tc>
          <w:tcPr>
            <w:tcW w:w="6535" w:type="dxa"/>
            <w:shd w:val="clear" w:color="auto" w:fill="auto"/>
          </w:tcPr>
          <w:p w14:paraId="781CF907" w14:textId="73CCC800" w:rsidR="00823CC5" w:rsidRPr="00961569" w:rsidRDefault="00823CC5" w:rsidP="00823CC5">
            <w:pPr>
              <w:rPr>
                <w:rFonts w:ascii="Corbel" w:hAnsi="Corbel"/>
                <w:b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Code(s) gemäß dem EU-Abfallverzeichnis</w:t>
            </w:r>
            <w:r w:rsidR="008730CF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/ </w:t>
            </w:r>
            <w:r w:rsidR="00C70392" w:rsidRPr="00C70392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Abfallverzeichnisverordnung 2020, BGBl. II 2020/409 </w:t>
            </w:r>
          </w:p>
        </w:tc>
      </w:tr>
    </w:tbl>
    <w:p w14:paraId="7C2DAA53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961569" w14:paraId="5350FE78" w14:textId="77777777" w:rsidTr="00961569">
        <w:trPr>
          <w:trHeight w:val="130"/>
        </w:trPr>
        <w:tc>
          <w:tcPr>
            <w:tcW w:w="6535" w:type="dxa"/>
            <w:shd w:val="clear" w:color="auto" w:fill="auto"/>
          </w:tcPr>
          <w:p w14:paraId="7EEC228B" w14:textId="33AF22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 gemäß dem </w:t>
            </w:r>
            <w:r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Anhang</w:t>
            </w:r>
            <w:r w:rsidR="00E627EC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III, IIIA oder </w:t>
            </w:r>
            <w:r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IIIB der </w:t>
            </w:r>
            <w:r w:rsidR="00287776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EU-</w:t>
            </w:r>
            <w:r w:rsidR="00261136">
              <w:rPr>
                <w:rFonts w:ascii="Corbel" w:hAnsi="Corbel" w:cs="Tahoma"/>
                <w:i/>
                <w:sz w:val="16"/>
                <w:szCs w:val="16"/>
                <w:lang w:val="de-DE"/>
              </w:rPr>
              <w:t>V</w:t>
            </w:r>
            <w:r w:rsidR="00287776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erbringungsV</w:t>
            </w: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</w:t>
            </w:r>
          </w:p>
          <w:p w14:paraId="43F61A05" w14:textId="77777777" w:rsidR="00823CC5" w:rsidRPr="00961569" w:rsidRDefault="00823CC5" w:rsidP="00823CC5">
            <w:pPr>
              <w:rPr>
                <w:rFonts w:ascii="Corbel" w:hAnsi="Corbel"/>
                <w:b/>
              </w:rPr>
            </w:pPr>
          </w:p>
        </w:tc>
      </w:tr>
    </w:tbl>
    <w:p w14:paraId="653F1476" w14:textId="1961793C" w:rsidR="00823CC5" w:rsidRPr="000706D9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sz w:val="22"/>
          <w:szCs w:val="22"/>
          <w:lang w:val="de-DE"/>
        </w:rPr>
        <w:t>zur Verwertung</w:t>
      </w:r>
      <w:r w:rsidR="00261136">
        <w:rPr>
          <w:rFonts w:ascii="Corbel" w:hAnsi="Corbel" w:cs="Arial"/>
          <w:sz w:val="22"/>
          <w:szCs w:val="22"/>
          <w:lang w:val="de-DE"/>
        </w:rPr>
        <w:t>/Beseitigung</w:t>
      </w:r>
      <w:r w:rsidR="00261136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r w:rsidR="000706D9">
        <w:rPr>
          <w:rFonts w:ascii="Corbel" w:hAnsi="Corbel" w:cs="Arial"/>
          <w:sz w:val="22"/>
          <w:szCs w:val="22"/>
          <w:lang w:val="de-DE"/>
        </w:rPr>
        <w:t xml:space="preserve"> </w:t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0706D9"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0706D9" w:rsidRPr="003313E6">
        <w:rPr>
          <w:rFonts w:ascii="Corbel" w:hAnsi="Corbel" w:cs="Arial"/>
          <w:b/>
          <w:sz w:val="22"/>
          <w:szCs w:val="22"/>
        </w:rPr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separate"/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end"/>
      </w:r>
      <w:r w:rsidR="00287776">
        <w:rPr>
          <w:rFonts w:ascii="Corbel" w:hAnsi="Corbel" w:cs="Arial"/>
          <w:sz w:val="22"/>
          <w:szCs w:val="22"/>
          <w:lang w:val="de-DE"/>
        </w:rPr>
        <w:t xml:space="preserve">  </w:t>
      </w:r>
      <w:r w:rsidR="000706D9">
        <w:rPr>
          <w:rStyle w:val="Funotenzeichen"/>
          <w:rFonts w:ascii="Corbel" w:hAnsi="Corbel" w:cs="Arial"/>
          <w:sz w:val="22"/>
          <w:szCs w:val="22"/>
          <w:lang w:val="de-DE"/>
        </w:rPr>
        <w:footnoteReference w:id="2"/>
      </w:r>
    </w:p>
    <w:p w14:paraId="7820BF21" w14:textId="77777777" w:rsidR="00287776" w:rsidRDefault="00287776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1A2BA341" w14:textId="41D648B2" w:rsidR="00287776" w:rsidRPr="00C31CE2" w:rsidRDefault="00287776" w:rsidP="00C31CE2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Dieser Vertrag ist gültig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>für Verbringungen</w:t>
      </w:r>
      <w:r w:rsidR="00261136">
        <w:rPr>
          <w:rFonts w:ascii="Corbel" w:hAnsi="Corbel" w:cs="Arial"/>
          <w:sz w:val="22"/>
          <w:szCs w:val="22"/>
          <w:lang w:val="de-DE"/>
        </w:rPr>
        <w:t xml:space="preserve">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 xml:space="preserve">bis </w: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 w:rsidR="00261136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>und jedenfalls</w:t>
      </w:r>
      <w:r w:rsidR="007A237B"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 w:rsidR="007A237B">
        <w:rPr>
          <w:rFonts w:ascii="Corbel" w:hAnsi="Corbel" w:cs="Arial"/>
          <w:sz w:val="22"/>
          <w:szCs w:val="22"/>
          <w:lang w:val="de-DE"/>
        </w:rPr>
        <w:t xml:space="preserve">bis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zum Vorliegen sämtlicher Bescheinigungen </w:t>
      </w:r>
      <w:bookmarkStart w:id="2" w:name="_Hlk226271637"/>
      <w:r w:rsidRPr="00E645D7">
        <w:rPr>
          <w:rFonts w:ascii="Corbel" w:hAnsi="Corbel" w:cs="Arial"/>
          <w:sz w:val="22"/>
          <w:szCs w:val="22"/>
          <w:lang w:val="de-DE"/>
        </w:rPr>
        <w:t xml:space="preserve">gemäß Artikel </w:t>
      </w:r>
      <w:r>
        <w:rPr>
          <w:rFonts w:ascii="Corbel" w:hAnsi="Corbel" w:cs="Arial"/>
          <w:sz w:val="22"/>
          <w:szCs w:val="22"/>
          <w:lang w:val="de-DE"/>
        </w:rPr>
        <w:t>18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>
        <w:rPr>
          <w:rFonts w:ascii="Corbel" w:hAnsi="Corbel" w:cs="Arial"/>
          <w:sz w:val="22"/>
          <w:szCs w:val="22"/>
          <w:lang w:val="de-DE"/>
        </w:rPr>
        <w:t>Absatz 9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>
        <w:rPr>
          <w:rFonts w:ascii="Corbel" w:hAnsi="Corbel" w:cs="Arial"/>
          <w:sz w:val="22"/>
          <w:szCs w:val="22"/>
          <w:lang w:val="de-DE"/>
        </w:rPr>
        <w:t>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>
        <w:rPr>
          <w:rFonts w:ascii="Corbel" w:hAnsi="Corbel" w:cs="Arial"/>
          <w:sz w:val="22"/>
          <w:szCs w:val="22"/>
          <w:lang w:val="de-DE"/>
        </w:rPr>
        <w:t>erbringungsV</w:t>
      </w:r>
      <w:bookmarkEnd w:id="2"/>
      <w:r w:rsidR="00756282">
        <w:rPr>
          <w:rFonts w:ascii="Corbel" w:hAnsi="Corbel" w:cs="Arial"/>
          <w:sz w:val="22"/>
          <w:szCs w:val="22"/>
          <w:lang w:val="de-DE"/>
        </w:rPr>
        <w:t>, die von diesem Vertrag und der darin genannten angeführten Gesamtmenge erfasst sind.</w:t>
      </w:r>
    </w:p>
    <w:p w14:paraId="4000EF06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7EDE9231" w14:textId="77777777" w:rsidR="00172B18" w:rsidRPr="003313E6" w:rsidRDefault="00172B18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3B9B59E9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Dieser Vertrag umfasst die Verpflichtung,</w:t>
      </w:r>
    </w:p>
    <w:p w14:paraId="51D52014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783C7056" w14:textId="7288842E" w:rsidR="00823CC5" w:rsidRPr="003313E6" w:rsidRDefault="00823CC5" w:rsidP="00823CC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der Person, d</w:t>
      </w:r>
      <w:r w:rsidR="00C31CE2">
        <w:rPr>
          <w:rFonts w:ascii="Corbel" w:hAnsi="Corbel" w:cs="Arial"/>
          <w:sz w:val="22"/>
          <w:szCs w:val="22"/>
          <w:lang w:val="de-DE"/>
        </w:rPr>
        <w:t>ie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die Verbringung veranlasst,</w:t>
      </w:r>
      <w:r w:rsidRPr="003313E6">
        <w:rPr>
          <w:rFonts w:ascii="Corbel" w:hAnsi="Corbel" w:cs="Arial"/>
          <w:sz w:val="22"/>
          <w:szCs w:val="22"/>
          <w:lang w:val="de-DE"/>
        </w:rPr>
        <w:br/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3" w:name="Text6"/>
      <w:r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  <w:lang w:val="de-DE"/>
        </w:rPr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823CC5" w:rsidRPr="00961569" w14:paraId="015BE947" w14:textId="77777777" w:rsidTr="00961569">
        <w:trPr>
          <w:trHeight w:val="595"/>
        </w:trPr>
        <w:tc>
          <w:tcPr>
            <w:tcW w:w="6444" w:type="dxa"/>
            <w:shd w:val="clear" w:color="auto" w:fill="auto"/>
          </w:tcPr>
          <w:p w14:paraId="41AE819D" w14:textId="77777777" w:rsidR="00823CC5" w:rsidRPr="00961569" w:rsidRDefault="00823CC5" w:rsidP="00961569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Person, die die Verbringung veranlasst</w:t>
            </w:r>
          </w:p>
          <w:p w14:paraId="73104108" w14:textId="77777777" w:rsidR="00823CC5" w:rsidRDefault="00823CC5" w:rsidP="00961569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3F6241C0" w14:textId="77777777" w:rsidR="00B170D5" w:rsidRPr="00B170D5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B170D5" w:rsidRPr="00961569" w14:paraId="1882166D" w14:textId="77777777" w:rsidTr="00E71AAC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37812C41" w14:textId="54B04B7B" w:rsidR="00B170D5" w:rsidRPr="007F2F4F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der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 Person, die die Verbr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ingung veranlasst</w:t>
                  </w:r>
                </w:p>
                <w:p w14:paraId="718B9AB8" w14:textId="77777777" w:rsidR="00B170D5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3BB6E45" w14:textId="77777777" w:rsidR="00B170D5" w:rsidRPr="00961569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627D090E" w14:textId="77777777" w:rsidR="00B170D5" w:rsidRDefault="00B170D5" w:rsidP="00961569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EAF2CF0" w14:textId="77777777" w:rsidR="00B170D5" w:rsidRPr="00961569" w:rsidRDefault="00B170D5" w:rsidP="00B170D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3E110676" w14:textId="27B13B09" w:rsidR="00823CC5" w:rsidRPr="00E1433E" w:rsidRDefault="00823CC5" w:rsidP="00E1433E">
      <w:pPr>
        <w:pStyle w:val="Listenabsatz"/>
        <w:numPr>
          <w:ilvl w:val="0"/>
          <w:numId w:val="4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E1433E">
        <w:rPr>
          <w:rFonts w:ascii="Corbel" w:hAnsi="Corbel" w:cs="Arial"/>
          <w:sz w:val="22"/>
          <w:szCs w:val="22"/>
          <w:lang w:val="de-DE"/>
        </w:rPr>
        <w:lastRenderedPageBreak/>
        <w:t>den zuständigen Behörden auf deren Ersuchen eine Kopie des Vertrages zu übermitteln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 xml:space="preserve"> gemäß Artikel </w:t>
      </w:r>
      <w:r w:rsidR="00C31CE2" w:rsidRPr="00B170D5">
        <w:rPr>
          <w:rFonts w:ascii="Corbel" w:hAnsi="Corbel" w:cs="Arial"/>
          <w:sz w:val="22"/>
          <w:szCs w:val="22"/>
          <w:lang w:val="de-DE"/>
        </w:rPr>
        <w:t>18 Absatz 11 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>erbringungsV</w:t>
      </w:r>
      <w:r w:rsidRPr="00E1433E">
        <w:rPr>
          <w:rFonts w:ascii="Corbel" w:hAnsi="Corbel" w:cs="Arial"/>
          <w:sz w:val="22"/>
          <w:szCs w:val="22"/>
          <w:lang w:val="de-DE"/>
        </w:rPr>
        <w:t>;</w:t>
      </w:r>
      <w:r w:rsidRPr="00E1433E">
        <w:rPr>
          <w:rFonts w:ascii="Corbel" w:hAnsi="Corbel" w:cs="Arial"/>
          <w:sz w:val="22"/>
          <w:szCs w:val="22"/>
          <w:lang w:val="de-DE"/>
        </w:rPr>
        <w:br/>
      </w:r>
    </w:p>
    <w:p w14:paraId="2E31A327" w14:textId="5523C698" w:rsidR="00823CC5" w:rsidRPr="003313E6" w:rsidRDefault="00823CC5" w:rsidP="00C07525">
      <w:pPr>
        <w:numPr>
          <w:ilvl w:val="0"/>
          <w:numId w:val="4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im Falle, dass die Verbringung oder die Verwertung nicht in der vorgesehenen Weise abgeschlossen werden kann oder illegal erfolgt ist, die Abfälle zurückzunehmen oder deren Verwertung auf a</w:t>
      </w:r>
      <w:r w:rsidR="00C31CE2">
        <w:rPr>
          <w:rFonts w:ascii="Corbel" w:hAnsi="Corbel" w:cs="Arial"/>
          <w:sz w:val="22"/>
          <w:szCs w:val="22"/>
          <w:lang w:val="de-DE"/>
        </w:rPr>
        <w:t>lternative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Weise sicherzustellen, und erforderlichenfalls in der Zwischenzeit für deren Lagerung zu sorgen</w:t>
      </w:r>
      <w:r w:rsidR="000B1963">
        <w:rPr>
          <w:rFonts w:ascii="Corbel" w:hAnsi="Corbel" w:cs="Arial"/>
          <w:sz w:val="22"/>
          <w:szCs w:val="22"/>
          <w:lang w:val="de-DE"/>
        </w:rPr>
        <w:t>.</w:t>
      </w:r>
      <w:r w:rsidR="00C31CE2">
        <w:rPr>
          <w:rFonts w:ascii="Corbel" w:hAnsi="Corbel" w:cs="Arial"/>
          <w:sz w:val="22"/>
          <w:szCs w:val="22"/>
          <w:lang w:val="de-DE"/>
        </w:rPr>
        <w:t xml:space="preserve"> </w:t>
      </w:r>
    </w:p>
    <w:p w14:paraId="3CB978BD" w14:textId="1E0C1D2A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3259B97C" w14:textId="0B5FB949" w:rsidR="00823CC5" w:rsidRPr="003313E6" w:rsidRDefault="00823CC5" w:rsidP="00823CC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des Empfängers</w:t>
      </w:r>
      <w:r w:rsidR="00261136">
        <w:rPr>
          <w:rFonts w:ascii="Corbel" w:hAnsi="Corbel" w:cs="Arial"/>
          <w:sz w:val="22"/>
          <w:szCs w:val="22"/>
          <w:lang w:val="de-DE"/>
        </w:rPr>
        <w:t>,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</w:t>
      </w:r>
      <w:r w:rsidRPr="003313E6">
        <w:rPr>
          <w:rFonts w:ascii="Corbel" w:hAnsi="Corbel" w:cs="Arial"/>
          <w:sz w:val="22"/>
          <w:szCs w:val="22"/>
          <w:lang w:val="de-DE"/>
        </w:rPr>
        <w:br/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  <w:lang w:val="de-DE"/>
        </w:rPr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4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823CC5" w:rsidRPr="00961569" w14:paraId="0420044C" w14:textId="77777777" w:rsidTr="00961569">
        <w:trPr>
          <w:trHeight w:val="578"/>
        </w:trPr>
        <w:tc>
          <w:tcPr>
            <w:tcW w:w="6379" w:type="dxa"/>
            <w:shd w:val="clear" w:color="auto" w:fill="auto"/>
          </w:tcPr>
          <w:p w14:paraId="372DA72F" w14:textId="5E1B245D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Empfängers</w:t>
            </w:r>
          </w:p>
          <w:p w14:paraId="3ABDBD7C" w14:textId="77777777" w:rsidR="00823CC5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13FAFB4C" w14:textId="77777777" w:rsidR="00B170D5" w:rsidRPr="00B170D5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B170D5" w:rsidRPr="00961569" w14:paraId="68E95975" w14:textId="77777777" w:rsidTr="00E71AAC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1E8751B4" w14:textId="7F65024F" w:rsidR="00B170D5" w:rsidRPr="007F2F4F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des Empfängers</w:t>
                  </w:r>
                </w:p>
                <w:p w14:paraId="4856179E" w14:textId="77777777" w:rsidR="00B170D5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29D4EF34" w14:textId="77777777" w:rsidR="00B170D5" w:rsidRPr="00961569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14FB9E77" w14:textId="77777777" w:rsidR="00B170D5" w:rsidRDefault="00B170D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6D738772" w14:textId="77777777" w:rsidR="00B170D5" w:rsidRPr="00961569" w:rsidRDefault="00B170D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B519007" w14:textId="118AA8F8" w:rsidR="00823CC5" w:rsidRPr="00E1433E" w:rsidRDefault="00823CC5" w:rsidP="00E1433E">
      <w:pPr>
        <w:pStyle w:val="Listenabsatz"/>
        <w:numPr>
          <w:ilvl w:val="1"/>
          <w:numId w:val="3"/>
        </w:numPr>
        <w:tabs>
          <w:tab w:val="clear" w:pos="1003"/>
        </w:tabs>
        <w:spacing w:line="360" w:lineRule="auto"/>
        <w:ind w:left="567"/>
        <w:jc w:val="both"/>
        <w:rPr>
          <w:rFonts w:ascii="Corbel" w:hAnsi="Corbel" w:cs="Arial"/>
          <w:sz w:val="22"/>
          <w:szCs w:val="22"/>
          <w:lang w:val="de-DE"/>
        </w:rPr>
      </w:pPr>
      <w:r w:rsidRPr="00E1433E">
        <w:rPr>
          <w:rFonts w:ascii="Corbel" w:hAnsi="Corbel" w:cs="Arial"/>
          <w:sz w:val="22"/>
          <w:szCs w:val="22"/>
          <w:lang w:val="de-DE"/>
        </w:rPr>
        <w:t>den zuständigen Behörden auf deren Ersuchen eine Kopie des Vertrages zu übermitteln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 xml:space="preserve"> gemäß </w:t>
      </w:r>
      <w:r w:rsidR="00C31CE2" w:rsidRPr="00B170D5">
        <w:rPr>
          <w:rFonts w:ascii="Corbel" w:hAnsi="Corbel" w:cs="Arial"/>
          <w:sz w:val="22"/>
          <w:szCs w:val="22"/>
          <w:lang w:val="de-DE"/>
        </w:rPr>
        <w:t>18 Absatz 11 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>erbringungsV</w:t>
      </w:r>
      <w:r w:rsidRPr="00E1433E">
        <w:rPr>
          <w:rFonts w:ascii="Corbel" w:hAnsi="Corbel" w:cs="Arial"/>
          <w:sz w:val="22"/>
          <w:szCs w:val="22"/>
          <w:lang w:val="de-DE"/>
        </w:rPr>
        <w:t>;</w:t>
      </w:r>
      <w:r w:rsidRPr="00E1433E">
        <w:rPr>
          <w:rFonts w:ascii="Corbel" w:hAnsi="Corbel" w:cs="Arial"/>
          <w:sz w:val="22"/>
          <w:szCs w:val="22"/>
          <w:lang w:val="de-DE"/>
        </w:rPr>
        <w:br/>
      </w:r>
    </w:p>
    <w:p w14:paraId="630F5420" w14:textId="455B91D3" w:rsidR="00823CC5" w:rsidRPr="00261136" w:rsidRDefault="00823CC5" w:rsidP="00C07525">
      <w:pPr>
        <w:numPr>
          <w:ilvl w:val="1"/>
          <w:numId w:val="3"/>
        </w:numPr>
        <w:tabs>
          <w:tab w:val="clear" w:pos="1003"/>
          <w:tab w:val="num" w:pos="567"/>
        </w:tabs>
        <w:spacing w:line="360" w:lineRule="auto"/>
        <w:ind w:left="567"/>
        <w:jc w:val="both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 xml:space="preserve">falls die Person, die die Verbringung veranlasst, </w:t>
      </w:r>
      <w:r w:rsidR="00CC3E1A" w:rsidRPr="00CC3E1A">
        <w:rPr>
          <w:rFonts w:ascii="Corbel" w:hAnsi="Corbel" w:cs="Arial"/>
          <w:sz w:val="22"/>
          <w:szCs w:val="22"/>
        </w:rPr>
        <w:t>zur Sicherstellung des Abschlusses der Verbringung von Abfällen oder ihrer Verwertung nicht in der Lage ist,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im Falle, dass die Verbringung oder die Verwertung nicht in der vorgesehenen Weise abgeschlossen werden kann oder illegal erfolgt ist, die Abfälle zurückzunehmen oder deren Verwertung auf a</w:t>
      </w:r>
      <w:r w:rsidR="00CC3E1A">
        <w:rPr>
          <w:rFonts w:ascii="Corbel" w:hAnsi="Corbel" w:cs="Arial"/>
          <w:sz w:val="22"/>
          <w:szCs w:val="22"/>
          <w:lang w:val="de-DE"/>
        </w:rPr>
        <w:t>lternative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Weise sicherzustellen, und erforderlichenfalls in der Zwischenzeit für deren Lagerung zu sorgen</w:t>
      </w:r>
      <w:r w:rsidR="003048D1">
        <w:rPr>
          <w:rFonts w:ascii="Corbel" w:hAnsi="Corbel" w:cs="Arial"/>
          <w:sz w:val="22"/>
          <w:szCs w:val="22"/>
          <w:lang w:val="de-DE"/>
        </w:rPr>
        <w:t xml:space="preserve"> 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gemäß Artikel 18 Absatz 10</w:t>
      </w:r>
      <w:r w:rsidR="00261136" w:rsidRPr="00261136">
        <w:rPr>
          <w:rFonts w:ascii="Corbel" w:hAnsi="Corbel" w:cs="Arial"/>
          <w:sz w:val="22"/>
          <w:szCs w:val="22"/>
          <w:lang w:val="de-DE"/>
        </w:rPr>
        <w:t xml:space="preserve"> 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EU-</w:t>
      </w:r>
      <w:r w:rsidR="00261136" w:rsidRPr="00261136">
        <w:rPr>
          <w:rFonts w:ascii="Corbel" w:hAnsi="Corbel" w:cs="Arial"/>
          <w:sz w:val="22"/>
          <w:szCs w:val="22"/>
          <w:lang w:val="de-DE"/>
        </w:rPr>
        <w:t>V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erbringungsV</w:t>
      </w:r>
      <w:r w:rsidR="00287776" w:rsidRPr="00261136">
        <w:rPr>
          <w:rFonts w:ascii="Corbel" w:hAnsi="Corbel" w:cs="Arial"/>
          <w:sz w:val="22"/>
          <w:szCs w:val="22"/>
          <w:lang w:val="de-DE"/>
        </w:rPr>
        <w:t xml:space="preserve">; </w:t>
      </w:r>
    </w:p>
    <w:p w14:paraId="52930E75" w14:textId="76E9CC4D" w:rsidR="00287776" w:rsidRPr="00261136" w:rsidRDefault="00287776" w:rsidP="00CC3E1A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</w:p>
    <w:p w14:paraId="035B4EA1" w14:textId="7253D04D" w:rsidR="00CC3E1A" w:rsidRPr="00261136" w:rsidRDefault="00CC3E1A" w:rsidP="00CC3E1A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61136">
        <w:rPr>
          <w:rFonts w:ascii="Corbel" w:hAnsi="Corbel" w:cs="Arial"/>
          <w:sz w:val="22"/>
          <w:szCs w:val="22"/>
          <w:lang w:val="de-DE"/>
        </w:rPr>
        <w:t>der Anlage</w:t>
      </w:r>
      <w:r w:rsidR="00261136">
        <w:rPr>
          <w:rFonts w:ascii="Corbel" w:hAnsi="Corbel" w:cs="Arial"/>
          <w:sz w:val="22"/>
          <w:szCs w:val="22"/>
          <w:lang w:val="de-DE"/>
        </w:rPr>
        <w:t>,</w:t>
      </w:r>
      <w:r w:rsidRPr="00261136">
        <w:rPr>
          <w:rFonts w:ascii="Corbel" w:hAnsi="Corbel" w:cs="Arial"/>
          <w:sz w:val="22"/>
          <w:szCs w:val="22"/>
          <w:lang w:val="de-DE"/>
        </w:rPr>
        <w:br/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26113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261136">
        <w:rPr>
          <w:rFonts w:ascii="Corbel" w:hAnsi="Corbel" w:cs="Arial"/>
          <w:b/>
          <w:sz w:val="22"/>
          <w:szCs w:val="22"/>
          <w:lang w:val="de-DE"/>
        </w:rPr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95"/>
      </w:tblGrid>
      <w:tr w:rsidR="00CC3E1A" w:rsidRPr="006A0A6C" w14:paraId="15EA5753" w14:textId="77777777" w:rsidTr="00107799">
        <w:trPr>
          <w:trHeight w:val="578"/>
        </w:trPr>
        <w:tc>
          <w:tcPr>
            <w:tcW w:w="6379" w:type="dxa"/>
            <w:shd w:val="clear" w:color="auto" w:fill="auto"/>
          </w:tcPr>
          <w:p w14:paraId="60E4283D" w14:textId="77777777" w:rsidR="00CC3E1A" w:rsidRPr="00261136" w:rsidRDefault="00CC3E1A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26113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Anlage</w:t>
            </w:r>
          </w:p>
          <w:p w14:paraId="04149BA8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28071128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3F5C4DE6" w14:textId="77777777" w:rsidR="00B170D5" w:rsidRPr="00261136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 w:rsidRPr="00261136">
              <w:rPr>
                <w:rFonts w:ascii="Corbel" w:hAnsi="Corbel" w:cs="Arial"/>
                <w:bCs/>
                <w:sz w:val="22"/>
                <w:szCs w:val="22"/>
                <w:lang w:val="de-DE"/>
              </w:rPr>
              <w:t>vertreten durch,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379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379"/>
            </w:tblGrid>
            <w:tr w:rsidR="00B170D5" w:rsidRPr="00261136" w14:paraId="3DF2AA23" w14:textId="77777777" w:rsidTr="00E71AAC">
              <w:trPr>
                <w:trHeight w:val="595"/>
              </w:trPr>
              <w:tc>
                <w:tcPr>
                  <w:tcW w:w="6379" w:type="dxa"/>
                  <w:shd w:val="clear" w:color="auto" w:fill="auto"/>
                </w:tcPr>
                <w:p w14:paraId="532533B1" w14:textId="37EB6950" w:rsidR="00B170D5" w:rsidRPr="00261136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26113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des Vertreters/ der Vertreterin der Anlage </w:t>
                  </w:r>
                </w:p>
                <w:p w14:paraId="553CDD8C" w14:textId="77777777" w:rsidR="00B170D5" w:rsidRPr="00261136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B0C324E" w14:textId="77777777" w:rsidR="00B170D5" w:rsidRPr="00261136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0FA17042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2BE89D61" w14:textId="77777777" w:rsidR="00CC3E1A" w:rsidRPr="00261136" w:rsidRDefault="00CC3E1A" w:rsidP="00107799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C8F89BC" w14:textId="5D6C0D57" w:rsidR="00E1433E" w:rsidRDefault="00E1433E" w:rsidP="00E1433E">
      <w:pPr>
        <w:pStyle w:val="Listenabsatz"/>
        <w:numPr>
          <w:ilvl w:val="1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AT"/>
        </w:rPr>
      </w:pPr>
      <w:r w:rsidRPr="00261136">
        <w:rPr>
          <w:rFonts w:ascii="Corbel" w:hAnsi="Corbel" w:cs="Arial"/>
          <w:sz w:val="22"/>
          <w:szCs w:val="22"/>
        </w:rPr>
        <w:lastRenderedPageBreak/>
        <w:t>innerhalb von zwei Werktagen nach Entgegennahme der Abfälle,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 zur Vorlage einer Bestätigung an</w:t>
      </w:r>
      <w:r w:rsidRPr="00261136">
        <w:rPr>
          <w:rFonts w:ascii="Corbel" w:hAnsi="Corbel" w:cs="Arial"/>
          <w:sz w:val="22"/>
          <w:szCs w:val="22"/>
        </w:rPr>
        <w:t xml:space="preserve"> 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die </w:t>
      </w:r>
      <w:r w:rsidRPr="00261136">
        <w:rPr>
          <w:rFonts w:ascii="Corbel" w:hAnsi="Corbel" w:cs="Arial"/>
          <w:sz w:val="22"/>
          <w:szCs w:val="22"/>
        </w:rPr>
        <w:t xml:space="preserve">Person, die die Verbringung veranlasst, </w:t>
      </w:r>
      <w:r w:rsidRPr="00261136">
        <w:rPr>
          <w:rFonts w:ascii="Corbel" w:hAnsi="Corbel" w:cs="Arial"/>
          <w:sz w:val="22"/>
          <w:szCs w:val="22"/>
          <w:lang w:val="de-AT"/>
        </w:rPr>
        <w:t>der</w:t>
      </w:r>
      <w:r w:rsidRPr="00261136">
        <w:rPr>
          <w:rFonts w:ascii="Corbel" w:hAnsi="Corbel" w:cs="Arial"/>
          <w:sz w:val="22"/>
          <w:szCs w:val="22"/>
        </w:rPr>
        <w:t xml:space="preserve"> Entgegennahme der Abfälle</w:t>
      </w:r>
      <w:r w:rsidR="006A0A6C" w:rsidRPr="00261136">
        <w:rPr>
          <w:rFonts w:ascii="Corbel" w:hAnsi="Corbel" w:cs="Arial"/>
          <w:sz w:val="22"/>
          <w:szCs w:val="22"/>
          <w:lang w:val="de-AT"/>
        </w:rPr>
        <w:t xml:space="preserve"> gemäß Artikel 18 Absatz 8 EU-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>V</w:t>
      </w:r>
      <w:r w:rsidR="006A0A6C" w:rsidRPr="00261136">
        <w:rPr>
          <w:rFonts w:ascii="Corbel" w:hAnsi="Corbel" w:cs="Arial"/>
          <w:sz w:val="22"/>
          <w:szCs w:val="22"/>
          <w:lang w:val="de-AT"/>
        </w:rPr>
        <w:t>erbringungsV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 durch Eingabe in </w:t>
      </w:r>
      <w:r w:rsidRPr="00261136">
        <w:rPr>
          <w:rFonts w:ascii="Corbel" w:hAnsi="Corbel" w:cs="Arial"/>
          <w:sz w:val="22"/>
          <w:szCs w:val="22"/>
        </w:rPr>
        <w:t>Anhang VII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 xml:space="preserve">. </w:t>
      </w:r>
    </w:p>
    <w:p w14:paraId="65E081BC" w14:textId="77777777" w:rsidR="00261136" w:rsidRPr="00261136" w:rsidRDefault="00261136" w:rsidP="00261136">
      <w:pPr>
        <w:pStyle w:val="Listenabsatz"/>
        <w:spacing w:line="360" w:lineRule="auto"/>
        <w:ind w:left="1003"/>
        <w:jc w:val="both"/>
        <w:rPr>
          <w:rFonts w:ascii="Corbel" w:hAnsi="Corbel" w:cs="Arial"/>
          <w:sz w:val="22"/>
          <w:szCs w:val="22"/>
          <w:lang w:val="de-AT"/>
        </w:rPr>
      </w:pPr>
    </w:p>
    <w:p w14:paraId="556EE201" w14:textId="14BBC41E" w:rsidR="00E1433E" w:rsidRPr="00261136" w:rsidRDefault="00E1433E" w:rsidP="00E1433E">
      <w:pPr>
        <w:pStyle w:val="Listenabsatz"/>
        <w:numPr>
          <w:ilvl w:val="1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AT"/>
        </w:rPr>
      </w:pPr>
      <w:r w:rsidRPr="00261136">
        <w:rPr>
          <w:rFonts w:ascii="Corbel" w:hAnsi="Corbel" w:cs="Arial"/>
          <w:sz w:val="22"/>
          <w:szCs w:val="22"/>
        </w:rPr>
        <w:t xml:space="preserve">spätestens 30 Tage nach Abschluss des Verwertungsverfahrens und nicht später als ein Jahr nach Entgegennahme der Abfälle, </w:t>
      </w:r>
      <w:r w:rsidRPr="00261136">
        <w:rPr>
          <w:rFonts w:ascii="Corbel" w:hAnsi="Corbel" w:cs="Arial"/>
          <w:sz w:val="22"/>
          <w:szCs w:val="22"/>
          <w:lang w:val="de-DE"/>
        </w:rPr>
        <w:t xml:space="preserve">zur Vorlage einer Bescheinigung </w:t>
      </w:r>
      <w:r w:rsidRPr="00261136">
        <w:rPr>
          <w:rFonts w:ascii="Corbel" w:hAnsi="Corbel" w:cs="Arial"/>
          <w:sz w:val="22"/>
          <w:szCs w:val="22"/>
        </w:rPr>
        <w:t xml:space="preserve">gemäß Artikel </w:t>
      </w:r>
      <w:r w:rsidRPr="00261136">
        <w:rPr>
          <w:rFonts w:ascii="Corbel" w:hAnsi="Corbel" w:cs="Arial"/>
          <w:sz w:val="22"/>
          <w:szCs w:val="22"/>
          <w:lang w:val="de-AT"/>
        </w:rPr>
        <w:t>18 Abs 9 EU-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>V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erbringungsV </w:t>
      </w:r>
      <w:r w:rsidRPr="00261136">
        <w:rPr>
          <w:rFonts w:ascii="Corbel" w:hAnsi="Corbel" w:cs="Arial"/>
          <w:sz w:val="22"/>
          <w:szCs w:val="22"/>
        </w:rPr>
        <w:t xml:space="preserve">über den Abschluss der Verwertung 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durch Eingabe in </w:t>
      </w:r>
      <w:r w:rsidRPr="00261136">
        <w:rPr>
          <w:rFonts w:ascii="Corbel" w:hAnsi="Corbel" w:cs="Arial"/>
          <w:sz w:val="22"/>
          <w:szCs w:val="22"/>
        </w:rPr>
        <w:t>Anhang VII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 xml:space="preserve">. </w:t>
      </w:r>
      <w:r w:rsidRPr="00261136">
        <w:rPr>
          <w:rFonts w:ascii="Corbel" w:hAnsi="Corbel" w:cs="Arial"/>
          <w:sz w:val="22"/>
          <w:szCs w:val="22"/>
        </w:rPr>
        <w:t xml:space="preserve"> </w:t>
      </w:r>
    </w:p>
    <w:p w14:paraId="2DA739A6" w14:textId="092BE473" w:rsidR="00CC3E1A" w:rsidRPr="00E1433E" w:rsidRDefault="00E1433E" w:rsidP="00CC3E1A">
      <w:pPr>
        <w:spacing w:line="360" w:lineRule="auto"/>
        <w:ind w:left="360"/>
        <w:jc w:val="both"/>
        <w:rPr>
          <w:rFonts w:ascii="Corbel" w:hAnsi="Corbel" w:cs="Arial"/>
          <w:sz w:val="22"/>
          <w:szCs w:val="22"/>
          <w:lang w:val="de-AT"/>
        </w:rPr>
      </w:pPr>
      <w:r>
        <w:rPr>
          <w:rFonts w:ascii="Corbel" w:hAnsi="Corbel" w:cs="Arial"/>
          <w:sz w:val="22"/>
          <w:szCs w:val="22"/>
          <w:lang w:val="de-AT"/>
        </w:rPr>
        <w:t xml:space="preserve"> </w:t>
      </w:r>
    </w:p>
    <w:p w14:paraId="5E1B4BEE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583CD069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30143C04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134F2033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tbl>
      <w:tblPr>
        <w:tblW w:w="10161" w:type="dxa"/>
        <w:tblLook w:val="01E0" w:firstRow="1" w:lastRow="1" w:firstColumn="1" w:lastColumn="1" w:noHBand="0" w:noVBand="0"/>
      </w:tblPr>
      <w:tblGrid>
        <w:gridCol w:w="3070"/>
        <w:gridCol w:w="474"/>
        <w:gridCol w:w="3402"/>
        <w:gridCol w:w="142"/>
        <w:gridCol w:w="3073"/>
      </w:tblGrid>
      <w:tr w:rsidR="006A0A6C" w:rsidRPr="00961569" w14:paraId="73662A93" w14:textId="37649FDB" w:rsidTr="00261136">
        <w:tc>
          <w:tcPr>
            <w:tcW w:w="3070" w:type="dxa"/>
            <w:shd w:val="clear" w:color="auto" w:fill="auto"/>
          </w:tcPr>
          <w:p w14:paraId="5D930796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der die Verbringung veranlassenden Person</w:t>
            </w:r>
          </w:p>
          <w:p w14:paraId="6C96F522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76470BEA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1EA105DF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26B0B37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7F99F03A" w14:textId="77777777" w:rsidR="006A0A6C" w:rsidRPr="00961569" w:rsidRDefault="006A0A6C" w:rsidP="006A0A6C">
            <w:pPr>
              <w:ind w:left="1074" w:right="934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402" w:type="dxa"/>
            <w:shd w:val="clear" w:color="auto" w:fill="auto"/>
          </w:tcPr>
          <w:p w14:paraId="4FA1EA90" w14:textId="77777777" w:rsidR="006A0A6C" w:rsidRPr="00961569" w:rsidRDefault="006A0A6C" w:rsidP="00261136">
            <w:pPr>
              <w:ind w:left="-107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Empfängers</w:t>
            </w:r>
          </w:p>
          <w:p w14:paraId="11B07C25" w14:textId="77777777" w:rsidR="006A0A6C" w:rsidRPr="00961569" w:rsidRDefault="006A0A6C" w:rsidP="006A0A6C">
            <w:pPr>
              <w:ind w:right="1308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3A974526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58449500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A1504CE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215" w:type="dxa"/>
            <w:gridSpan w:val="2"/>
          </w:tcPr>
          <w:p w14:paraId="29CCE220" w14:textId="0E6CBA0A" w:rsidR="006A0A6C" w:rsidRPr="00961569" w:rsidRDefault="00DE5545" w:rsidP="00261136">
            <w:pPr>
              <w:ind w:left="-815" w:firstLine="815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DE5545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Anlagenbetreibers</w:t>
            </w:r>
            <w:r w:rsidR="006A0A6C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</w:t>
            </w:r>
          </w:p>
          <w:p w14:paraId="340BA0E5" w14:textId="77777777" w:rsidR="006A0A6C" w:rsidRPr="00961569" w:rsidRDefault="006A0A6C" w:rsidP="00261136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3D283EAB" w14:textId="77777777" w:rsidR="006A0A6C" w:rsidRPr="00961569" w:rsidRDefault="006A0A6C" w:rsidP="00261136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4BF8F8EB" w14:textId="77777777" w:rsidR="006A0A6C" w:rsidRPr="00961569" w:rsidRDefault="006A0A6C" w:rsidP="00261136">
            <w:pPr>
              <w:ind w:left="-815" w:firstLine="1134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A55640F" w14:textId="77777777" w:rsidR="006A0A6C" w:rsidRPr="00961569" w:rsidRDefault="006A0A6C" w:rsidP="00261136">
            <w:pPr>
              <w:ind w:left="-815" w:firstLine="1134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6A0A6C" w:rsidRPr="00961569" w14:paraId="0F2E2721" w14:textId="28EC6293" w:rsidTr="00261136">
        <w:tc>
          <w:tcPr>
            <w:tcW w:w="3070" w:type="dxa"/>
            <w:shd w:val="clear" w:color="auto" w:fill="auto"/>
          </w:tcPr>
          <w:p w14:paraId="317C3E24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0668C4EC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7C573D0A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7" w:name="Text17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39CDA863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21C1AC44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14:paraId="1DFA7F6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2DF74075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01708367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8" w:name="Text16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8"/>
          </w:p>
          <w:p w14:paraId="546DB10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29721E33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19FD414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23BEF859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0F8E740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6A0A6C" w:rsidRPr="00961569" w14:paraId="71FEB026" w14:textId="6706D79C" w:rsidTr="00261136">
        <w:tc>
          <w:tcPr>
            <w:tcW w:w="3070" w:type="dxa"/>
            <w:shd w:val="clear" w:color="auto" w:fill="auto"/>
          </w:tcPr>
          <w:p w14:paraId="789FCF0A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25D6995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34C63976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14:paraId="339731F2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4A63CEBB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704A2BD8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0C8A610E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52B8A84D" w14:textId="77777777" w:rsidR="00823CC5" w:rsidRPr="003313E6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3A88F7E2" w14:textId="371ED060" w:rsidR="00261136" w:rsidRPr="009108BD" w:rsidRDefault="00261136" w:rsidP="00261136">
      <w:pPr>
        <w:ind w:left="142" w:right="-710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</w:t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</w:t>
      </w:r>
      <w:r>
        <w:rPr>
          <w:rFonts w:ascii="Corbel" w:hAnsi="Corbel" w:cs="Arial"/>
          <w:i/>
          <w:sz w:val="22"/>
          <w:szCs w:val="22"/>
          <w:lang w:val="de-DE"/>
        </w:rPr>
        <w:tab/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339A60F5" w14:textId="342CD016" w:rsidR="00261136" w:rsidRPr="00E645D7" w:rsidRDefault="00261136" w:rsidP="0026113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</w:t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p w14:paraId="44867843" w14:textId="77777777" w:rsidR="00261136" w:rsidRPr="00B53CDA" w:rsidRDefault="00261136" w:rsidP="00261136">
      <w:pPr>
        <w:rPr>
          <w:rFonts w:ascii="Corbel" w:hAnsi="Corbel"/>
          <w:lang w:val="de-AT"/>
        </w:rPr>
      </w:pPr>
    </w:p>
    <w:p w14:paraId="111D6D9D" w14:textId="77777777" w:rsidR="00823CC5" w:rsidRPr="003313E6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3102D922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sectPr w:rsidR="00823CC5" w:rsidRPr="003313E6" w:rsidSect="003313E6">
      <w:headerReference w:type="default" r:id="rId8"/>
      <w:footerReference w:type="default" r:id="rId9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D2B5E" w14:textId="77777777" w:rsidR="00AA2AE9" w:rsidRDefault="00AA2AE9">
      <w:r>
        <w:separator/>
      </w:r>
    </w:p>
  </w:endnote>
  <w:endnote w:type="continuationSeparator" w:id="0">
    <w:p w14:paraId="32A3450E" w14:textId="77777777" w:rsidR="00AA2AE9" w:rsidRDefault="00AA2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D1C8A" w14:textId="77777777" w:rsidR="00250FA3" w:rsidRPr="00C07525" w:rsidRDefault="00250FA3" w:rsidP="005905C5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C07525">
      <w:rPr>
        <w:rFonts w:ascii="Corbel" w:hAnsi="Corbel" w:cs="Arial"/>
        <w:sz w:val="16"/>
        <w:szCs w:val="16"/>
        <w:lang w:val="de-AT"/>
      </w:rPr>
      <w:t xml:space="preserve">Seite </w:t>
    </w:r>
    <w:r w:rsidRPr="00C07525">
      <w:rPr>
        <w:rStyle w:val="Seitenzahl"/>
        <w:rFonts w:ascii="Corbel" w:hAnsi="Corbel" w:cs="Arial"/>
        <w:sz w:val="16"/>
        <w:szCs w:val="16"/>
      </w:rPr>
      <w:fldChar w:fldCharType="begin"/>
    </w:r>
    <w:r w:rsidRPr="00C07525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C07525">
      <w:rPr>
        <w:rStyle w:val="Seitenzahl"/>
        <w:rFonts w:ascii="Corbel" w:hAnsi="Corbel" w:cs="Arial"/>
        <w:sz w:val="16"/>
        <w:szCs w:val="16"/>
      </w:rPr>
      <w:fldChar w:fldCharType="separate"/>
    </w:r>
    <w:r w:rsidR="00FD59EF">
      <w:rPr>
        <w:rStyle w:val="Seitenzahl"/>
        <w:rFonts w:ascii="Corbel" w:hAnsi="Corbel" w:cs="Arial"/>
        <w:noProof/>
        <w:sz w:val="16"/>
        <w:szCs w:val="16"/>
      </w:rPr>
      <w:t>2</w:t>
    </w:r>
    <w:r w:rsidRPr="00C07525">
      <w:rPr>
        <w:rStyle w:val="Seitenzahl"/>
        <w:rFonts w:ascii="Corbel" w:hAnsi="Corbel" w:cs="Arial"/>
        <w:sz w:val="16"/>
        <w:szCs w:val="16"/>
      </w:rPr>
      <w:fldChar w:fldCharType="end"/>
    </w:r>
    <w:r w:rsidRPr="00C07525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C07525">
      <w:rPr>
        <w:rStyle w:val="Seitenzahl"/>
        <w:rFonts w:ascii="Corbel" w:hAnsi="Corbel" w:cs="Arial"/>
        <w:sz w:val="16"/>
        <w:szCs w:val="16"/>
      </w:rPr>
      <w:fldChar w:fldCharType="begin"/>
    </w:r>
    <w:r w:rsidRPr="00C07525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C07525">
      <w:rPr>
        <w:rStyle w:val="Seitenzahl"/>
        <w:rFonts w:ascii="Corbel" w:hAnsi="Corbel" w:cs="Arial"/>
        <w:sz w:val="16"/>
        <w:szCs w:val="16"/>
      </w:rPr>
      <w:fldChar w:fldCharType="separate"/>
    </w:r>
    <w:r w:rsidR="00FD59EF">
      <w:rPr>
        <w:rStyle w:val="Seitenzahl"/>
        <w:rFonts w:ascii="Corbel" w:hAnsi="Corbel" w:cs="Arial"/>
        <w:noProof/>
        <w:sz w:val="16"/>
        <w:szCs w:val="16"/>
      </w:rPr>
      <w:t>2</w:t>
    </w:r>
    <w:r w:rsidRPr="00C07525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25B88" w14:textId="77777777" w:rsidR="00AA2AE9" w:rsidRDefault="00AA2AE9">
      <w:r>
        <w:separator/>
      </w:r>
    </w:p>
  </w:footnote>
  <w:footnote w:type="continuationSeparator" w:id="0">
    <w:p w14:paraId="31BBCA53" w14:textId="77777777" w:rsidR="00AA2AE9" w:rsidRDefault="00AA2AE9">
      <w:r>
        <w:continuationSeparator/>
      </w:r>
    </w:p>
  </w:footnote>
  <w:footnote w:id="1">
    <w:p w14:paraId="74C2345F" w14:textId="34522E7B" w:rsidR="00261136" w:rsidRPr="00261136" w:rsidRDefault="00261136">
      <w:pPr>
        <w:pStyle w:val="Funotentext"/>
        <w:rPr>
          <w:rFonts w:ascii="Corbel" w:hAnsi="Corbel" w:cs="Arial"/>
          <w:i/>
          <w:iCs/>
          <w:sz w:val="16"/>
          <w:szCs w:val="16"/>
          <w:lang w:val="de-DE"/>
        </w:rPr>
      </w:pPr>
      <w:r w:rsidRPr="00261136">
        <w:rPr>
          <w:rStyle w:val="Funotenzeichen"/>
          <w:i/>
          <w:iCs/>
        </w:rPr>
        <w:footnoteRef/>
      </w:r>
      <w:r>
        <w:t xml:space="preserve"> </w:t>
      </w:r>
      <w:r w:rsidRPr="00261136">
        <w:rPr>
          <w:rFonts w:ascii="Corbel" w:hAnsi="Corbel" w:cs="Arial"/>
          <w:i/>
          <w:iCs/>
          <w:sz w:val="16"/>
          <w:szCs w:val="16"/>
          <w:lang w:val="de-DE"/>
        </w:rPr>
        <w:t xml:space="preserve">Nicht Zutreffendes streichen. </w:t>
      </w:r>
    </w:p>
  </w:footnote>
  <w:footnote w:id="2">
    <w:p w14:paraId="70133A32" w14:textId="15C7CB6C" w:rsidR="000706D9" w:rsidRPr="000706D9" w:rsidRDefault="000706D9">
      <w:pPr>
        <w:pStyle w:val="Funotentext"/>
        <w:rPr>
          <w:lang w:val="de-AT"/>
        </w:rPr>
      </w:pPr>
      <w:r w:rsidRPr="00261136">
        <w:rPr>
          <w:rStyle w:val="Funotenzeichen"/>
        </w:rPr>
        <w:footnoteRef/>
      </w:r>
      <w:r w:rsidRPr="00261136">
        <w:rPr>
          <w:rStyle w:val="Funotenzeichen"/>
        </w:rPr>
        <w:t xml:space="preserve"> </w:t>
      </w:r>
      <w:r w:rsidRPr="000706D9">
        <w:rPr>
          <w:rFonts w:ascii="Corbel" w:hAnsi="Corbel" w:cs="Arial"/>
          <w:i/>
          <w:iCs/>
          <w:sz w:val="16"/>
          <w:szCs w:val="16"/>
          <w:lang w:val="de-DE"/>
        </w:rPr>
        <w:t>Angabe eines Beseitigungs- oder Verwertungsverfahrens gemäß Anhang I und II der EG-Abfallrahmenrichtlinie (Richtlinie 2008/98/EG)</w:t>
      </w:r>
      <w:r>
        <w:rPr>
          <w:rFonts w:ascii="Corbel" w:hAnsi="Corbel" w:cs="Arial"/>
          <w:i/>
          <w:iCs/>
          <w:sz w:val="16"/>
          <w:szCs w:val="16"/>
          <w:lang w:val="de-DE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FDD7" w14:textId="77777777" w:rsidR="00250FA3" w:rsidRPr="003313E6" w:rsidRDefault="00250FA3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3313E6">
      <w:rPr>
        <w:rFonts w:ascii="Corbel" w:hAnsi="Corbel" w:cs="Arial"/>
        <w:i/>
        <w:sz w:val="16"/>
        <w:szCs w:val="16"/>
        <w:lang w:val="de-AT"/>
      </w:rPr>
      <w:t>Vertrag</w:t>
    </w:r>
    <w:r w:rsidR="00E627EC" w:rsidRPr="003313E6">
      <w:rPr>
        <w:rFonts w:ascii="Corbel" w:hAnsi="Corbel" w:cs="Arial"/>
        <w:i/>
        <w:sz w:val="16"/>
        <w:szCs w:val="16"/>
        <w:lang w:val="de-AT"/>
      </w:rPr>
      <w:t xml:space="preserve"> Grüne Liste ohne Notifizierung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C88AD12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39A0C98">
      <w:start w:val="1"/>
      <w:numFmt w:val="lowerLetter"/>
      <w:lvlText w:val="%2)"/>
      <w:lvlJc w:val="left"/>
      <w:pPr>
        <w:tabs>
          <w:tab w:val="num" w:pos="1003"/>
        </w:tabs>
        <w:ind w:left="1003" w:hanging="283"/>
      </w:pPr>
      <w:rPr>
        <w:rFonts w:ascii="Corbel" w:eastAsia="Times New Roman" w:hAnsi="Corbel" w:cs="Arial"/>
        <w:sz w:val="16"/>
      </w:r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E7199"/>
    <w:multiLevelType w:val="hybridMultilevel"/>
    <w:tmpl w:val="952650B8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4C0C08"/>
    <w:multiLevelType w:val="hybridMultilevel"/>
    <w:tmpl w:val="DD7EA820"/>
    <w:lvl w:ilvl="0" w:tplc="5152509E">
      <w:start w:val="1"/>
      <w:numFmt w:val="lowerLetter"/>
      <w:lvlText w:val="%1)"/>
      <w:lvlJc w:val="left"/>
      <w:pPr>
        <w:tabs>
          <w:tab w:val="num" w:pos="510"/>
        </w:tabs>
        <w:ind w:left="510" w:hanging="283"/>
      </w:pPr>
      <w:rPr>
        <w:rFonts w:ascii="Corbel" w:eastAsia="Times New Roman" w:hAnsi="Corbel" w:cs="Arial"/>
        <w:sz w:val="16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8877156">
    <w:abstractNumId w:val="2"/>
  </w:num>
  <w:num w:numId="2" w16cid:durableId="198669979">
    <w:abstractNumId w:val="1"/>
  </w:num>
  <w:num w:numId="3" w16cid:durableId="1472164045">
    <w:abstractNumId w:val="0"/>
  </w:num>
  <w:num w:numId="4" w16cid:durableId="9349027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E9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08F6"/>
    <w:rsid w:val="0004148D"/>
    <w:rsid w:val="0004395B"/>
    <w:rsid w:val="0004453D"/>
    <w:rsid w:val="00044728"/>
    <w:rsid w:val="00050B44"/>
    <w:rsid w:val="00051F25"/>
    <w:rsid w:val="000532DE"/>
    <w:rsid w:val="00056703"/>
    <w:rsid w:val="0006135E"/>
    <w:rsid w:val="00061B11"/>
    <w:rsid w:val="00061CCC"/>
    <w:rsid w:val="00062673"/>
    <w:rsid w:val="00063ABF"/>
    <w:rsid w:val="0006495C"/>
    <w:rsid w:val="00066317"/>
    <w:rsid w:val="00066A98"/>
    <w:rsid w:val="000706D9"/>
    <w:rsid w:val="0007110A"/>
    <w:rsid w:val="000724D3"/>
    <w:rsid w:val="0007370E"/>
    <w:rsid w:val="0007547D"/>
    <w:rsid w:val="0007676A"/>
    <w:rsid w:val="00082714"/>
    <w:rsid w:val="00082865"/>
    <w:rsid w:val="0008661B"/>
    <w:rsid w:val="0008696F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6411"/>
    <w:rsid w:val="000B1963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72B18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458F"/>
    <w:rsid w:val="0020490C"/>
    <w:rsid w:val="00206F8D"/>
    <w:rsid w:val="00207F97"/>
    <w:rsid w:val="00212121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14"/>
    <w:rsid w:val="00243492"/>
    <w:rsid w:val="0024362E"/>
    <w:rsid w:val="00243659"/>
    <w:rsid w:val="00243B07"/>
    <w:rsid w:val="00247F24"/>
    <w:rsid w:val="00250FA3"/>
    <w:rsid w:val="002514AB"/>
    <w:rsid w:val="00251EBD"/>
    <w:rsid w:val="00254628"/>
    <w:rsid w:val="0025593F"/>
    <w:rsid w:val="0025653B"/>
    <w:rsid w:val="00257083"/>
    <w:rsid w:val="00260F1D"/>
    <w:rsid w:val="00261136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776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0F40"/>
    <w:rsid w:val="003036EC"/>
    <w:rsid w:val="003048D1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13E6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340F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210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1839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953"/>
    <w:rsid w:val="004C1A59"/>
    <w:rsid w:val="004C28EF"/>
    <w:rsid w:val="004C5397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05C5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435E2"/>
    <w:rsid w:val="00646255"/>
    <w:rsid w:val="006476D6"/>
    <w:rsid w:val="00650128"/>
    <w:rsid w:val="00652720"/>
    <w:rsid w:val="00653E0E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A6C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6A9"/>
    <w:rsid w:val="006D2CF1"/>
    <w:rsid w:val="006D3C8D"/>
    <w:rsid w:val="006D3CDD"/>
    <w:rsid w:val="006D478C"/>
    <w:rsid w:val="006D5B37"/>
    <w:rsid w:val="006E1793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6282"/>
    <w:rsid w:val="00757770"/>
    <w:rsid w:val="00757F58"/>
    <w:rsid w:val="00760589"/>
    <w:rsid w:val="007627CE"/>
    <w:rsid w:val="00764464"/>
    <w:rsid w:val="0076738A"/>
    <w:rsid w:val="007701C2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237B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17E8B"/>
    <w:rsid w:val="00821E6E"/>
    <w:rsid w:val="008228EF"/>
    <w:rsid w:val="00823CC5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730CF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1569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AE9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170D5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4767F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5E17"/>
    <w:rsid w:val="00B9740C"/>
    <w:rsid w:val="00BA25C0"/>
    <w:rsid w:val="00BA2924"/>
    <w:rsid w:val="00BA5422"/>
    <w:rsid w:val="00BB28D8"/>
    <w:rsid w:val="00BC0604"/>
    <w:rsid w:val="00BC1B8C"/>
    <w:rsid w:val="00BC2447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50D1"/>
    <w:rsid w:val="00C0559B"/>
    <w:rsid w:val="00C0613B"/>
    <w:rsid w:val="00C07525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1CE2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392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185D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3E1A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6F1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1A0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5545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433E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27EC"/>
    <w:rsid w:val="00E65E90"/>
    <w:rsid w:val="00E66DEF"/>
    <w:rsid w:val="00E66ED4"/>
    <w:rsid w:val="00E71AAC"/>
    <w:rsid w:val="00E71D90"/>
    <w:rsid w:val="00E72548"/>
    <w:rsid w:val="00E731ED"/>
    <w:rsid w:val="00E74FF0"/>
    <w:rsid w:val="00E754A0"/>
    <w:rsid w:val="00E76310"/>
    <w:rsid w:val="00E77D90"/>
    <w:rsid w:val="00E83D10"/>
    <w:rsid w:val="00E86A25"/>
    <w:rsid w:val="00E86ACE"/>
    <w:rsid w:val="00E86CEF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3FED"/>
    <w:rsid w:val="00F25780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5687B"/>
    <w:rsid w:val="00F607D9"/>
    <w:rsid w:val="00F60B6C"/>
    <w:rsid w:val="00F61F58"/>
    <w:rsid w:val="00F62585"/>
    <w:rsid w:val="00F6564E"/>
    <w:rsid w:val="00F66C15"/>
    <w:rsid w:val="00F711EF"/>
    <w:rsid w:val="00F71DF6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9E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13505F"/>
  <w15:chartTrackingRefBased/>
  <w15:docId w15:val="{92B8F730-C707-4B9A-B4D5-28D705DCB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23CC5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823CC5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23C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823CC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23CC5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823CC5"/>
    <w:rPr>
      <w:sz w:val="20"/>
      <w:szCs w:val="20"/>
    </w:rPr>
  </w:style>
  <w:style w:type="character" w:styleId="Funotenzeichen">
    <w:name w:val="footnote reference"/>
    <w:semiHidden/>
    <w:rsid w:val="00823CC5"/>
    <w:rPr>
      <w:vertAlign w:val="superscript"/>
    </w:rPr>
  </w:style>
  <w:style w:type="character" w:styleId="Seitenzahl">
    <w:name w:val="page number"/>
    <w:basedOn w:val="Absatz-Standardschriftart"/>
    <w:rsid w:val="005905C5"/>
  </w:style>
  <w:style w:type="character" w:styleId="Kommentarzeichen">
    <w:name w:val="annotation reference"/>
    <w:basedOn w:val="Absatz-Standardschriftart"/>
    <w:uiPriority w:val="99"/>
    <w:semiHidden/>
    <w:unhideWhenUsed/>
    <w:rsid w:val="0028777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8777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87776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877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87776"/>
    <w:rPr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E1433E"/>
    <w:pPr>
      <w:ind w:left="720"/>
      <w:contextualSpacing/>
    </w:pPr>
  </w:style>
  <w:style w:type="paragraph" w:styleId="berarbeitung">
    <w:name w:val="Revision"/>
    <w:hidden/>
    <w:uiPriority w:val="99"/>
    <w:semiHidden/>
    <w:rsid w:val="00756282"/>
    <w:rPr>
      <w:sz w:val="24"/>
      <w:szCs w:val="24"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vertrag_Gruene_List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ABD30-596E-4F90-9863-4204CBF82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Mustervertrag_Gruene_Liste</Template>
  <TotalTime>0</TotalTime>
  <Pages>3</Pages>
  <Words>459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Kislinger, Charlotte</cp:lastModifiedBy>
  <cp:revision>16</cp:revision>
  <cp:lastPrinted>2007-06-12T12:10:00Z</cp:lastPrinted>
  <dcterms:created xsi:type="dcterms:W3CDTF">2026-04-13T12:10:00Z</dcterms:created>
  <dcterms:modified xsi:type="dcterms:W3CDTF">2026-06-23T08:13:00Z</dcterms:modified>
</cp:coreProperties>
</file>