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8FE68B" w14:textId="77777777" w:rsidR="003D03B7" w:rsidRPr="000E5FE9" w:rsidRDefault="003D03B7" w:rsidP="003D03B7">
      <w:pPr>
        <w:jc w:val="center"/>
        <w:rPr>
          <w:rFonts w:ascii="Corbel" w:hAnsi="Corbel"/>
          <w:sz w:val="14"/>
          <w:szCs w:val="14"/>
        </w:rPr>
      </w:pPr>
    </w:p>
    <w:p w14:paraId="4FD3F7D7" w14:textId="77777777" w:rsidR="007B7A2A" w:rsidRPr="007B7A2A" w:rsidRDefault="007B7A2A" w:rsidP="007B7A2A">
      <w:pPr>
        <w:jc w:val="center"/>
        <w:rPr>
          <w:rFonts w:ascii="Corbel" w:hAnsi="Corbel"/>
          <w:b/>
          <w:bCs/>
          <w:sz w:val="24"/>
          <w:szCs w:val="24"/>
        </w:rPr>
      </w:pPr>
      <w:r w:rsidRPr="007B7A2A">
        <w:rPr>
          <w:rFonts w:ascii="Corbel" w:hAnsi="Corbel"/>
          <w:b/>
          <w:bCs/>
          <w:sz w:val="24"/>
          <w:szCs w:val="24"/>
        </w:rPr>
        <w:t xml:space="preserve">Bescheinigung über den Abschluss eines nachfolgenden vorläufigen oder nicht vorläufigen </w:t>
      </w:r>
    </w:p>
    <w:p w14:paraId="2374D6B0" w14:textId="42A3B65D" w:rsidR="00520B7D" w:rsidRDefault="007B7A2A" w:rsidP="007B7A2A">
      <w:pPr>
        <w:jc w:val="center"/>
        <w:rPr>
          <w:rFonts w:ascii="Corbel" w:hAnsi="Corbel"/>
          <w:b/>
          <w:bCs/>
          <w:sz w:val="24"/>
          <w:szCs w:val="24"/>
        </w:rPr>
      </w:pPr>
      <w:r w:rsidRPr="007B7A2A">
        <w:rPr>
          <w:rFonts w:ascii="Corbel" w:hAnsi="Corbel"/>
          <w:b/>
          <w:bCs/>
          <w:sz w:val="24"/>
          <w:szCs w:val="24"/>
        </w:rPr>
        <w:t>Verwertungsverfahrens oder eines nachfolgenden vorläufigen oder nicht vorläufigen Beseitigungsverfahrens gemäß Artikel 15 Absatz 5 der Verordnung (EU) 2024/1157</w:t>
      </w:r>
    </w:p>
    <w:p w14:paraId="5C5CD27C" w14:textId="77777777" w:rsidR="00095840" w:rsidRPr="007B7A2A" w:rsidRDefault="00095840" w:rsidP="007B7A2A">
      <w:pPr>
        <w:jc w:val="center"/>
        <w:rPr>
          <w:rFonts w:ascii="Corbel" w:hAnsi="Corbel"/>
          <w:b/>
          <w:bCs/>
          <w:sz w:val="24"/>
          <w:szCs w:val="24"/>
        </w:rPr>
      </w:pPr>
    </w:p>
    <w:p w14:paraId="545CD11D" w14:textId="77777777" w:rsidR="00520B7D" w:rsidRPr="000E5FE9" w:rsidRDefault="00520B7D" w:rsidP="003D03B7">
      <w:pPr>
        <w:jc w:val="center"/>
        <w:rPr>
          <w:rFonts w:ascii="Corbel" w:hAnsi="Corbel"/>
          <w:b/>
          <w:sz w:val="20"/>
        </w:rPr>
      </w:pPr>
    </w:p>
    <w:tbl>
      <w:tblPr>
        <w:tblW w:w="10314"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57"/>
        <w:gridCol w:w="5157"/>
      </w:tblGrid>
      <w:tr w:rsidR="003D03B7" w:rsidRPr="000E5FE9" w14:paraId="04C4E1DD" w14:textId="77777777" w:rsidTr="004A32B4">
        <w:trPr>
          <w:trHeight w:val="408"/>
        </w:trPr>
        <w:tc>
          <w:tcPr>
            <w:tcW w:w="5157" w:type="dxa"/>
            <w:tcBorders>
              <w:top w:val="single" w:sz="12" w:space="0" w:color="auto"/>
              <w:left w:val="single" w:sz="12" w:space="0" w:color="auto"/>
              <w:bottom w:val="single" w:sz="12" w:space="0" w:color="auto"/>
              <w:right w:val="single" w:sz="12" w:space="0" w:color="auto"/>
            </w:tcBorders>
            <w:shd w:val="clear" w:color="auto" w:fill="auto"/>
          </w:tcPr>
          <w:p w14:paraId="07CF21B3" w14:textId="60EBC2F3" w:rsidR="003D03B7" w:rsidRPr="000E5FE9" w:rsidRDefault="003D03B7" w:rsidP="004A32B4">
            <w:pPr>
              <w:tabs>
                <w:tab w:val="left" w:pos="3828"/>
              </w:tabs>
              <w:spacing w:before="120" w:line="360" w:lineRule="auto"/>
              <w:rPr>
                <w:rFonts w:ascii="Corbel" w:hAnsi="Corbel"/>
                <w:sz w:val="18"/>
                <w:szCs w:val="18"/>
                <w:lang w:val="de-AT"/>
              </w:rPr>
            </w:pPr>
            <w:r w:rsidRPr="000E5FE9">
              <w:rPr>
                <w:rFonts w:ascii="Corbel" w:hAnsi="Corbel"/>
                <w:b/>
                <w:sz w:val="18"/>
                <w:szCs w:val="18"/>
                <w:lang w:val="de-AT"/>
              </w:rPr>
              <w:t xml:space="preserve">1. </w:t>
            </w:r>
            <w:r w:rsidR="00514CE7" w:rsidRPr="00514CE7">
              <w:rPr>
                <w:rFonts w:ascii="Corbel" w:hAnsi="Corbel"/>
                <w:b/>
                <w:sz w:val="18"/>
                <w:szCs w:val="18"/>
              </w:rPr>
              <w:t xml:space="preserve">Bescheinigung entsprechend der Notifizierung </w:t>
            </w:r>
            <w:proofErr w:type="spellStart"/>
            <w:r w:rsidR="00514CE7" w:rsidRPr="00514CE7">
              <w:rPr>
                <w:rFonts w:ascii="Corbel" w:hAnsi="Corbel"/>
                <w:b/>
                <w:sz w:val="18"/>
                <w:szCs w:val="18"/>
              </w:rPr>
              <w:t>Nr</w:t>
            </w:r>
            <w:proofErr w:type="spellEnd"/>
            <w:r w:rsidRPr="000E5FE9">
              <w:rPr>
                <w:rFonts w:ascii="Corbel" w:hAnsi="Corbel"/>
                <w:b/>
                <w:sz w:val="18"/>
                <w:szCs w:val="18"/>
                <w:lang w:val="de-AT"/>
              </w:rPr>
              <w:t xml:space="preserve">.: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006E2848" w:rsidRPr="000E5FE9">
              <w:rPr>
                <w:rFonts w:ascii="Corbel" w:hAnsi="Corbel"/>
                <w:b/>
                <w:noProof/>
                <w:sz w:val="18"/>
                <w:szCs w:val="18"/>
                <w:lang w:val="de-AT"/>
              </w:rPr>
              <w:t> </w:t>
            </w:r>
            <w:r w:rsidR="006E2848" w:rsidRPr="000E5FE9">
              <w:rPr>
                <w:rFonts w:ascii="Corbel" w:hAnsi="Corbel"/>
                <w:b/>
                <w:noProof/>
                <w:sz w:val="18"/>
                <w:szCs w:val="18"/>
                <w:lang w:val="de-AT"/>
              </w:rPr>
              <w:t> </w:t>
            </w:r>
            <w:r w:rsidR="006E2848" w:rsidRPr="000E5FE9">
              <w:rPr>
                <w:rFonts w:ascii="Corbel" w:hAnsi="Corbel"/>
                <w:b/>
                <w:noProof/>
                <w:sz w:val="18"/>
                <w:szCs w:val="18"/>
                <w:lang w:val="de-AT"/>
              </w:rPr>
              <w:t> </w:t>
            </w:r>
            <w:r w:rsidR="006E2848" w:rsidRPr="000E5FE9">
              <w:rPr>
                <w:rFonts w:ascii="Corbel" w:hAnsi="Corbel"/>
                <w:b/>
                <w:noProof/>
                <w:sz w:val="18"/>
                <w:szCs w:val="18"/>
                <w:lang w:val="de-AT"/>
              </w:rPr>
              <w:t> </w:t>
            </w:r>
            <w:r w:rsidR="006E2848" w:rsidRPr="000E5FE9">
              <w:rPr>
                <w:rFonts w:ascii="Corbel" w:hAnsi="Corbel"/>
                <w:b/>
                <w:noProof/>
                <w:sz w:val="18"/>
                <w:szCs w:val="18"/>
                <w:lang w:val="de-AT"/>
              </w:rPr>
              <w:t> </w:t>
            </w:r>
            <w:r w:rsidRPr="000E5FE9">
              <w:rPr>
                <w:rFonts w:ascii="Corbel" w:hAnsi="Corbel"/>
                <w:b/>
                <w:sz w:val="18"/>
                <w:szCs w:val="18"/>
                <w:lang w:val="de-AT"/>
              </w:rPr>
              <w:fldChar w:fldCharType="end"/>
            </w:r>
          </w:p>
        </w:tc>
        <w:tc>
          <w:tcPr>
            <w:tcW w:w="5157" w:type="dxa"/>
            <w:tcBorders>
              <w:top w:val="single" w:sz="12" w:space="0" w:color="auto"/>
              <w:left w:val="single" w:sz="12" w:space="0" w:color="auto"/>
              <w:bottom w:val="single" w:sz="12" w:space="0" w:color="auto"/>
              <w:right w:val="single" w:sz="12" w:space="0" w:color="auto"/>
            </w:tcBorders>
            <w:shd w:val="clear" w:color="auto" w:fill="auto"/>
          </w:tcPr>
          <w:p w14:paraId="304C938A" w14:textId="64CC4046" w:rsidR="003D03B7" w:rsidRPr="000E5FE9" w:rsidRDefault="003D03B7" w:rsidP="004A32B4">
            <w:pPr>
              <w:spacing w:before="120" w:line="360" w:lineRule="auto"/>
              <w:rPr>
                <w:rFonts w:ascii="Corbel" w:hAnsi="Corbel"/>
                <w:sz w:val="18"/>
                <w:szCs w:val="18"/>
                <w:lang w:val="de-AT"/>
              </w:rPr>
            </w:pPr>
            <w:r w:rsidRPr="000E5FE9">
              <w:rPr>
                <w:rFonts w:ascii="Corbel" w:hAnsi="Corbel"/>
                <w:b/>
                <w:sz w:val="18"/>
                <w:szCs w:val="18"/>
                <w:lang w:val="de-AT"/>
              </w:rPr>
              <w:t>2.</w:t>
            </w:r>
            <w:r w:rsidRPr="000E5FE9">
              <w:rPr>
                <w:rFonts w:ascii="Corbel" w:hAnsi="Corbel"/>
                <w:b/>
                <w:i/>
                <w:sz w:val="18"/>
                <w:szCs w:val="18"/>
                <w:lang w:val="de-AT"/>
              </w:rPr>
              <w:t xml:space="preserve"> </w:t>
            </w:r>
            <w:r w:rsidR="00514CE7" w:rsidRPr="00514CE7">
              <w:rPr>
                <w:rFonts w:ascii="Corbel" w:hAnsi="Corbel"/>
                <w:b/>
                <w:sz w:val="18"/>
                <w:szCs w:val="18"/>
              </w:rPr>
              <w:t>Fortlaufende Nummer(n) der Verbringung(en)</w:t>
            </w:r>
            <w:r w:rsidR="00514CE7">
              <w:rPr>
                <w:rStyle w:val="Funotenzeichen"/>
                <w:rFonts w:ascii="Corbel" w:hAnsi="Corbel"/>
                <w:b/>
                <w:sz w:val="18"/>
                <w:szCs w:val="18"/>
              </w:rPr>
              <w:footnoteReference w:id="1"/>
            </w:r>
            <w:r w:rsidR="00514CE7">
              <w:rPr>
                <w:rFonts w:ascii="Corbel" w:hAnsi="Corbel"/>
                <w:b/>
                <w:sz w:val="18"/>
                <w:szCs w:val="18"/>
              </w:rPr>
              <w:t>:</w:t>
            </w:r>
            <w:r w:rsidRPr="000E5FE9">
              <w:rPr>
                <w:rFonts w:ascii="Corbel" w:hAnsi="Corbel"/>
                <w:b/>
                <w:sz w:val="18"/>
                <w:szCs w:val="18"/>
                <w:lang w:val="de-AT"/>
              </w:rPr>
              <w:fldChar w:fldCharType="begin">
                <w:ffData>
                  <w:name w:val=""/>
                  <w:enabled/>
                  <w:calcOnExit w:val="0"/>
                  <w:statusText w:type="text" w:val="geben Sie das Datum im Format: TT.MM.JJJJ ein."/>
                  <w:textInput>
                    <w:type w:val="date"/>
                    <w:maxLength w:val="20"/>
                    <w:format w:val="dd.MM.yyyy"/>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006E2848" w:rsidRPr="000E5FE9">
              <w:rPr>
                <w:rFonts w:ascii="Corbel" w:hAnsi="Corbel"/>
                <w:b/>
                <w:noProof/>
                <w:sz w:val="18"/>
                <w:szCs w:val="18"/>
                <w:lang w:val="de-AT"/>
              </w:rPr>
              <w:t> </w:t>
            </w:r>
            <w:r w:rsidR="006E2848" w:rsidRPr="000E5FE9">
              <w:rPr>
                <w:rFonts w:ascii="Corbel" w:hAnsi="Corbel"/>
                <w:b/>
                <w:noProof/>
                <w:sz w:val="18"/>
                <w:szCs w:val="18"/>
                <w:lang w:val="de-AT"/>
              </w:rPr>
              <w:t> </w:t>
            </w:r>
            <w:r w:rsidR="006E2848" w:rsidRPr="000E5FE9">
              <w:rPr>
                <w:rFonts w:ascii="Corbel" w:hAnsi="Corbel"/>
                <w:b/>
                <w:noProof/>
                <w:sz w:val="18"/>
                <w:szCs w:val="18"/>
                <w:lang w:val="de-AT"/>
              </w:rPr>
              <w:t> </w:t>
            </w:r>
            <w:r w:rsidR="006E2848" w:rsidRPr="000E5FE9">
              <w:rPr>
                <w:rFonts w:ascii="Corbel" w:hAnsi="Corbel"/>
                <w:b/>
                <w:noProof/>
                <w:sz w:val="18"/>
                <w:szCs w:val="18"/>
                <w:lang w:val="de-AT"/>
              </w:rPr>
              <w:t> </w:t>
            </w:r>
            <w:r w:rsidR="006E2848" w:rsidRPr="000E5FE9">
              <w:rPr>
                <w:rFonts w:ascii="Corbel" w:hAnsi="Corbel"/>
                <w:b/>
                <w:noProof/>
                <w:sz w:val="18"/>
                <w:szCs w:val="18"/>
                <w:lang w:val="de-AT"/>
              </w:rPr>
              <w:t> </w:t>
            </w:r>
            <w:r w:rsidRPr="000E5FE9">
              <w:rPr>
                <w:rFonts w:ascii="Corbel" w:hAnsi="Corbel"/>
                <w:b/>
                <w:sz w:val="18"/>
                <w:szCs w:val="18"/>
                <w:lang w:val="de-AT"/>
              </w:rPr>
              <w:fldChar w:fldCharType="end"/>
            </w:r>
          </w:p>
        </w:tc>
      </w:tr>
      <w:tr w:rsidR="007B7A2A" w:rsidRPr="000E5FE9" w14:paraId="2ACF4A2D" w14:textId="77777777" w:rsidTr="00095840">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7" w:type="dxa"/>
            <w:left w:w="85" w:type="dxa"/>
            <w:right w:w="85" w:type="dxa"/>
          </w:tblCellMar>
        </w:tblPrEx>
        <w:trPr>
          <w:cantSplit/>
          <w:trHeight w:val="803"/>
        </w:trPr>
        <w:tc>
          <w:tcPr>
            <w:tcW w:w="5157" w:type="dxa"/>
            <w:tcBorders>
              <w:top w:val="single" w:sz="12" w:space="0" w:color="auto"/>
              <w:left w:val="single" w:sz="12" w:space="0" w:color="auto"/>
              <w:bottom w:val="single" w:sz="12" w:space="0" w:color="auto"/>
              <w:right w:val="single" w:sz="12" w:space="0" w:color="auto"/>
            </w:tcBorders>
            <w:shd w:val="clear" w:color="auto" w:fill="auto"/>
            <w:noWrap/>
          </w:tcPr>
          <w:p w14:paraId="10198EC4" w14:textId="2751D8FB" w:rsidR="007B7A2A" w:rsidRDefault="007B7A2A" w:rsidP="004A32B4">
            <w:pPr>
              <w:spacing w:line="360" w:lineRule="auto"/>
              <w:rPr>
                <w:rFonts w:ascii="Corbel" w:hAnsi="Corbel"/>
                <w:bCs/>
                <w:i/>
                <w:iCs/>
                <w:sz w:val="18"/>
                <w:szCs w:val="18"/>
              </w:rPr>
            </w:pPr>
            <w:r w:rsidRPr="000E5FE9">
              <w:rPr>
                <w:rFonts w:ascii="Corbel" w:hAnsi="Corbel"/>
                <w:b/>
                <w:sz w:val="18"/>
                <w:szCs w:val="18"/>
                <w:lang w:val="de-AT"/>
              </w:rPr>
              <w:t>3. Anlage</w:t>
            </w:r>
            <w:r>
              <w:rPr>
                <w:rFonts w:ascii="Corbel" w:hAnsi="Corbel"/>
                <w:b/>
                <w:sz w:val="18"/>
                <w:szCs w:val="18"/>
                <w:lang w:val="de-AT"/>
              </w:rPr>
              <w:t xml:space="preserve">: </w:t>
            </w:r>
            <w:r w:rsidRPr="00514CE7">
              <w:rPr>
                <w:rFonts w:ascii="Corbel" w:hAnsi="Corbel"/>
                <w:b/>
                <w:i/>
                <w:iCs/>
                <w:sz w:val="18"/>
                <w:szCs w:val="18"/>
              </w:rPr>
              <w:t>(</w:t>
            </w:r>
            <w:r w:rsidRPr="00514CE7">
              <w:rPr>
                <w:rFonts w:ascii="Corbel" w:hAnsi="Corbel"/>
                <w:bCs/>
                <w:i/>
                <w:iCs/>
                <w:sz w:val="18"/>
                <w:szCs w:val="18"/>
              </w:rPr>
              <w:t>Bitte Zutreffendes angeben)</w:t>
            </w:r>
          </w:p>
          <w:p w14:paraId="22DDB2FB" w14:textId="0B026F40" w:rsidR="007B7A2A" w:rsidRDefault="007B7A2A" w:rsidP="004A32B4">
            <w:pPr>
              <w:spacing w:line="360" w:lineRule="auto"/>
              <w:rPr>
                <w:rFonts w:ascii="Corbel" w:hAnsi="Corbel"/>
                <w:b/>
                <w:sz w:val="18"/>
                <w:szCs w:val="18"/>
                <w:lang w:val="de-AT"/>
              </w:rPr>
            </w:pPr>
            <w:r>
              <w:rPr>
                <w:rFonts w:ascii="Corbel" w:hAnsi="Corbel"/>
                <w:b/>
                <w:sz w:val="18"/>
                <w:szCs w:val="18"/>
                <w:lang w:val="de-AT"/>
              </w:rPr>
              <w:t xml:space="preserve">                      </w:t>
            </w:r>
            <w:r w:rsidRPr="000E5FE9">
              <w:rPr>
                <w:rFonts w:ascii="Corbel" w:hAnsi="Corbel"/>
                <w:b/>
                <w:sz w:val="18"/>
                <w:szCs w:val="18"/>
                <w:lang w:val="de-AT"/>
              </w:rPr>
              <w:fldChar w:fldCharType="begin">
                <w:ffData>
                  <w:name w:val="Kontrollkästchen1"/>
                  <w:enabled/>
                  <w:calcOnExit w:val="0"/>
                  <w:checkBox>
                    <w:sizeAuto/>
                    <w:default w:val="0"/>
                  </w:checkBox>
                </w:ffData>
              </w:fldChar>
            </w:r>
            <w:r w:rsidRPr="000E5FE9">
              <w:rPr>
                <w:rFonts w:ascii="Corbel" w:hAnsi="Corbel"/>
                <w:b/>
                <w:sz w:val="18"/>
                <w:szCs w:val="18"/>
                <w:lang w:val="de-AT"/>
              </w:rPr>
              <w:instrText xml:space="preserve"> FORMCHECKBOX </w:instrText>
            </w:r>
            <w:r w:rsidR="0080096F">
              <w:rPr>
                <w:rFonts w:ascii="Corbel" w:hAnsi="Corbel"/>
                <w:b/>
                <w:sz w:val="18"/>
                <w:szCs w:val="18"/>
                <w:lang w:val="de-AT"/>
              </w:rPr>
            </w:r>
            <w:r w:rsidR="0080096F">
              <w:rPr>
                <w:rFonts w:ascii="Corbel" w:hAnsi="Corbel"/>
                <w:b/>
                <w:sz w:val="18"/>
                <w:szCs w:val="18"/>
                <w:lang w:val="de-AT"/>
              </w:rPr>
              <w:fldChar w:fldCharType="separate"/>
            </w:r>
            <w:r w:rsidRPr="000E5FE9">
              <w:rPr>
                <w:rFonts w:ascii="Corbel" w:hAnsi="Corbel"/>
                <w:b/>
                <w:sz w:val="18"/>
                <w:szCs w:val="18"/>
                <w:lang w:val="de-AT"/>
              </w:rPr>
              <w:fldChar w:fldCharType="end"/>
            </w:r>
            <w:r w:rsidRPr="000E5FE9">
              <w:rPr>
                <w:rFonts w:ascii="Corbel" w:hAnsi="Corbel"/>
                <w:b/>
                <w:sz w:val="18"/>
                <w:szCs w:val="18"/>
                <w:lang w:val="de-AT"/>
              </w:rPr>
              <w:t xml:space="preserve">   </w:t>
            </w:r>
            <w:r>
              <w:rPr>
                <w:rFonts w:ascii="Corbel" w:hAnsi="Corbel"/>
                <w:b/>
                <w:sz w:val="18"/>
                <w:szCs w:val="18"/>
                <w:lang w:val="de-AT"/>
              </w:rPr>
              <w:t>Vorläufig</w:t>
            </w:r>
          </w:p>
          <w:p w14:paraId="2AD034BA" w14:textId="6DA815C7" w:rsidR="007B7A2A" w:rsidRPr="00514CE7" w:rsidRDefault="007B7A2A" w:rsidP="00514CE7">
            <w:pPr>
              <w:spacing w:line="360" w:lineRule="auto"/>
              <w:rPr>
                <w:rFonts w:ascii="Corbel" w:hAnsi="Corbel"/>
                <w:bCs/>
                <w:i/>
                <w:iCs/>
                <w:sz w:val="18"/>
                <w:szCs w:val="18"/>
              </w:rPr>
            </w:pPr>
            <w:r>
              <w:rPr>
                <w:rFonts w:ascii="Corbel" w:hAnsi="Corbel"/>
                <w:b/>
                <w:sz w:val="18"/>
                <w:szCs w:val="18"/>
                <w:lang w:val="de-AT"/>
              </w:rPr>
              <w:t xml:space="preserve">                      </w:t>
            </w:r>
            <w:r w:rsidRPr="000E5FE9">
              <w:rPr>
                <w:rFonts w:ascii="Corbel" w:hAnsi="Corbel"/>
                <w:b/>
                <w:sz w:val="18"/>
                <w:szCs w:val="18"/>
                <w:lang w:val="de-AT"/>
              </w:rPr>
              <w:fldChar w:fldCharType="begin">
                <w:ffData>
                  <w:name w:val="Kontrollkästchen1"/>
                  <w:enabled/>
                  <w:calcOnExit w:val="0"/>
                  <w:checkBox>
                    <w:sizeAuto/>
                    <w:default w:val="0"/>
                  </w:checkBox>
                </w:ffData>
              </w:fldChar>
            </w:r>
            <w:r w:rsidRPr="000E5FE9">
              <w:rPr>
                <w:rFonts w:ascii="Corbel" w:hAnsi="Corbel"/>
                <w:b/>
                <w:sz w:val="18"/>
                <w:szCs w:val="18"/>
                <w:lang w:val="de-AT"/>
              </w:rPr>
              <w:instrText xml:space="preserve"> FORMCHECKBOX </w:instrText>
            </w:r>
            <w:r w:rsidR="0080096F">
              <w:rPr>
                <w:rFonts w:ascii="Corbel" w:hAnsi="Corbel"/>
                <w:b/>
                <w:sz w:val="18"/>
                <w:szCs w:val="18"/>
                <w:lang w:val="de-AT"/>
              </w:rPr>
            </w:r>
            <w:r w:rsidR="0080096F">
              <w:rPr>
                <w:rFonts w:ascii="Corbel" w:hAnsi="Corbel"/>
                <w:b/>
                <w:sz w:val="18"/>
                <w:szCs w:val="18"/>
                <w:lang w:val="de-AT"/>
              </w:rPr>
              <w:fldChar w:fldCharType="separate"/>
            </w:r>
            <w:r w:rsidRPr="000E5FE9">
              <w:rPr>
                <w:rFonts w:ascii="Corbel" w:hAnsi="Corbel"/>
                <w:b/>
                <w:sz w:val="18"/>
                <w:szCs w:val="18"/>
                <w:lang w:val="de-AT"/>
              </w:rPr>
              <w:fldChar w:fldCharType="end"/>
            </w:r>
            <w:r w:rsidRPr="000E5FE9">
              <w:rPr>
                <w:rFonts w:ascii="Corbel" w:hAnsi="Corbel"/>
                <w:b/>
                <w:sz w:val="18"/>
                <w:szCs w:val="18"/>
                <w:lang w:val="de-AT"/>
              </w:rPr>
              <w:t xml:space="preserve">   </w:t>
            </w:r>
            <w:r>
              <w:rPr>
                <w:rFonts w:ascii="Corbel" w:hAnsi="Corbel"/>
                <w:b/>
                <w:sz w:val="18"/>
                <w:szCs w:val="18"/>
                <w:lang w:val="de-AT"/>
              </w:rPr>
              <w:t>Nicht vorläufig</w:t>
            </w:r>
          </w:p>
        </w:tc>
        <w:tc>
          <w:tcPr>
            <w:tcW w:w="5157" w:type="dxa"/>
            <w:vMerge w:val="restart"/>
            <w:tcBorders>
              <w:top w:val="single" w:sz="12" w:space="0" w:color="auto"/>
              <w:left w:val="single" w:sz="12" w:space="0" w:color="auto"/>
              <w:right w:val="single" w:sz="12" w:space="0" w:color="auto"/>
            </w:tcBorders>
            <w:shd w:val="clear" w:color="auto" w:fill="auto"/>
          </w:tcPr>
          <w:p w14:paraId="10837EB1" w14:textId="2A8BD542" w:rsidR="007B7A2A" w:rsidRPr="000E5FE9" w:rsidRDefault="007B7A2A" w:rsidP="004A32B4">
            <w:pPr>
              <w:spacing w:line="360" w:lineRule="auto"/>
              <w:rPr>
                <w:rFonts w:ascii="Corbel" w:hAnsi="Corbel"/>
                <w:b/>
                <w:sz w:val="18"/>
                <w:szCs w:val="18"/>
                <w:lang w:val="de-AT"/>
              </w:rPr>
            </w:pPr>
            <w:r w:rsidRPr="000E5FE9">
              <w:rPr>
                <w:rFonts w:ascii="Corbel" w:hAnsi="Corbel"/>
                <w:b/>
                <w:sz w:val="18"/>
                <w:szCs w:val="18"/>
                <w:lang w:val="de-AT"/>
              </w:rPr>
              <w:t xml:space="preserve">4. </w:t>
            </w:r>
            <w:r w:rsidRPr="00514CE7">
              <w:rPr>
                <w:rFonts w:ascii="Corbel" w:hAnsi="Corbel"/>
                <w:b/>
                <w:sz w:val="18"/>
                <w:szCs w:val="18"/>
              </w:rPr>
              <w:t xml:space="preserve">Abfallidentifizierung </w:t>
            </w:r>
            <w:r w:rsidRPr="00514CE7">
              <w:rPr>
                <w:rFonts w:ascii="Corbel" w:hAnsi="Corbel"/>
                <w:bCs/>
                <w:i/>
                <w:iCs/>
                <w:sz w:val="18"/>
                <w:szCs w:val="18"/>
              </w:rPr>
              <w:t>(einschlägige Codes angeben):</w:t>
            </w:r>
          </w:p>
          <w:p w14:paraId="05AC5473" w14:textId="422E9A05" w:rsidR="007B7A2A" w:rsidRPr="000E5FE9" w:rsidRDefault="007B7A2A" w:rsidP="00514CE7">
            <w:pPr>
              <w:tabs>
                <w:tab w:val="left" w:pos="2191"/>
              </w:tabs>
              <w:spacing w:line="360" w:lineRule="auto"/>
              <w:rPr>
                <w:rFonts w:ascii="Corbel" w:hAnsi="Corbel"/>
                <w:sz w:val="18"/>
                <w:szCs w:val="18"/>
                <w:lang w:val="de-AT"/>
              </w:rPr>
            </w:pPr>
            <w:r w:rsidRPr="000E5FE9">
              <w:rPr>
                <w:rFonts w:ascii="Corbel" w:hAnsi="Corbel"/>
                <w:sz w:val="18"/>
                <w:szCs w:val="18"/>
                <w:lang w:val="de-AT"/>
              </w:rPr>
              <w:t>i) Basel Anlage VIII (</w:t>
            </w:r>
            <w:r>
              <w:rPr>
                <w:rFonts w:ascii="Corbel" w:hAnsi="Corbel"/>
                <w:sz w:val="18"/>
                <w:szCs w:val="18"/>
                <w:lang w:val="de-AT"/>
              </w:rPr>
              <w:t>oder</w:t>
            </w:r>
            <w:r w:rsidRPr="000E5FE9">
              <w:rPr>
                <w:rFonts w:ascii="Corbel" w:hAnsi="Corbel"/>
                <w:sz w:val="18"/>
                <w:szCs w:val="18"/>
                <w:lang w:val="de-AT"/>
              </w:rPr>
              <w:t xml:space="preserve"> IX</w:t>
            </w:r>
            <w:r>
              <w:rPr>
                <w:rFonts w:ascii="Corbel" w:hAnsi="Corbel"/>
                <w:sz w:val="18"/>
                <w:szCs w:val="18"/>
                <w:lang w:val="de-AT"/>
              </w:rPr>
              <w:t>, falls anwendbar</w:t>
            </w:r>
            <w:r w:rsidRPr="000E5FE9">
              <w:rPr>
                <w:rFonts w:ascii="Corbel" w:hAnsi="Corbel"/>
                <w:sz w:val="18"/>
                <w:szCs w:val="18"/>
                <w:lang w:val="de-AT"/>
              </w:rPr>
              <w:t xml:space="preserve">): </w:t>
            </w:r>
            <w:r w:rsidRPr="000E5FE9">
              <w:rPr>
                <w:rFonts w:ascii="Corbel" w:hAnsi="Corbel"/>
                <w:sz w:val="18"/>
                <w:szCs w:val="18"/>
                <w:lang w:val="de-AT"/>
              </w:rPr>
              <w:tab/>
            </w:r>
            <w:r w:rsidRPr="000E5FE9">
              <w:rPr>
                <w:rFonts w:ascii="Corbel" w:hAnsi="Corbel" w:cs="Arial"/>
                <w:b/>
                <w:sz w:val="18"/>
                <w:szCs w:val="18"/>
                <w:lang w:val="de-AT"/>
              </w:rPr>
              <w:fldChar w:fldCharType="begin">
                <w:ffData>
                  <w:name w:val="Text57"/>
                  <w:enabled/>
                  <w:calcOnExit w:val="0"/>
                  <w:textInput>
                    <w:maxLength w:val="30"/>
                  </w:textInput>
                </w:ffData>
              </w:fldChar>
            </w:r>
            <w:r w:rsidRPr="000E5FE9">
              <w:rPr>
                <w:rFonts w:ascii="Corbel" w:hAnsi="Corbel" w:cs="Arial"/>
                <w:b/>
                <w:sz w:val="18"/>
                <w:szCs w:val="18"/>
                <w:lang w:val="de-AT"/>
              </w:rPr>
              <w:instrText xml:space="preserve"> FORMTEXT </w:instrText>
            </w:r>
            <w:r w:rsidRPr="000E5FE9">
              <w:rPr>
                <w:rFonts w:ascii="Corbel" w:hAnsi="Corbel" w:cs="Arial"/>
                <w:b/>
                <w:sz w:val="18"/>
                <w:szCs w:val="18"/>
                <w:lang w:val="de-AT"/>
              </w:rPr>
            </w:r>
            <w:r w:rsidRPr="000E5FE9">
              <w:rPr>
                <w:rFonts w:ascii="Corbel" w:hAnsi="Corbel" w:cs="Arial"/>
                <w:b/>
                <w:sz w:val="18"/>
                <w:szCs w:val="18"/>
                <w:lang w:val="de-AT"/>
              </w:rPr>
              <w:fldChar w:fldCharType="separate"/>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sz w:val="18"/>
                <w:szCs w:val="18"/>
                <w:lang w:val="de-AT"/>
              </w:rPr>
              <w:fldChar w:fldCharType="end"/>
            </w:r>
          </w:p>
          <w:p w14:paraId="3F30786C" w14:textId="77777777" w:rsidR="007B7A2A" w:rsidRDefault="007B7A2A" w:rsidP="00514CE7">
            <w:pPr>
              <w:tabs>
                <w:tab w:val="left" w:pos="2191"/>
              </w:tabs>
              <w:spacing w:line="360" w:lineRule="auto"/>
              <w:rPr>
                <w:rFonts w:ascii="Corbel" w:hAnsi="Corbel" w:cs="Arial"/>
                <w:b/>
                <w:sz w:val="18"/>
                <w:szCs w:val="18"/>
                <w:lang w:val="de-AT"/>
              </w:rPr>
            </w:pPr>
            <w:r w:rsidRPr="000E5FE9">
              <w:rPr>
                <w:rFonts w:ascii="Corbel" w:hAnsi="Corbel"/>
                <w:sz w:val="18"/>
                <w:szCs w:val="18"/>
                <w:lang w:val="de-AT"/>
              </w:rPr>
              <w:t xml:space="preserve">ii) OECD-Code (falls abweichend von i): </w:t>
            </w:r>
            <w:r w:rsidRPr="000E5FE9">
              <w:rPr>
                <w:rFonts w:ascii="Corbel" w:hAnsi="Corbel"/>
                <w:sz w:val="18"/>
                <w:szCs w:val="18"/>
                <w:lang w:val="de-AT"/>
              </w:rPr>
              <w:tab/>
            </w:r>
            <w:r w:rsidRPr="000E5FE9">
              <w:rPr>
                <w:rFonts w:ascii="Corbel" w:hAnsi="Corbel" w:cs="Arial"/>
                <w:b/>
                <w:sz w:val="18"/>
                <w:szCs w:val="18"/>
                <w:lang w:val="de-AT"/>
              </w:rPr>
              <w:fldChar w:fldCharType="begin">
                <w:ffData>
                  <w:name w:val="Text57"/>
                  <w:enabled/>
                  <w:calcOnExit w:val="0"/>
                  <w:textInput>
                    <w:maxLength w:val="30"/>
                  </w:textInput>
                </w:ffData>
              </w:fldChar>
            </w:r>
            <w:r w:rsidRPr="000E5FE9">
              <w:rPr>
                <w:rFonts w:ascii="Corbel" w:hAnsi="Corbel" w:cs="Arial"/>
                <w:b/>
                <w:sz w:val="18"/>
                <w:szCs w:val="18"/>
                <w:lang w:val="de-AT"/>
              </w:rPr>
              <w:instrText xml:space="preserve"> FORMTEXT </w:instrText>
            </w:r>
            <w:r w:rsidRPr="000E5FE9">
              <w:rPr>
                <w:rFonts w:ascii="Corbel" w:hAnsi="Corbel" w:cs="Arial"/>
                <w:b/>
                <w:sz w:val="18"/>
                <w:szCs w:val="18"/>
                <w:lang w:val="de-AT"/>
              </w:rPr>
            </w:r>
            <w:r w:rsidRPr="000E5FE9">
              <w:rPr>
                <w:rFonts w:ascii="Corbel" w:hAnsi="Corbel" w:cs="Arial"/>
                <w:b/>
                <w:sz w:val="18"/>
                <w:szCs w:val="18"/>
                <w:lang w:val="de-AT"/>
              </w:rPr>
              <w:fldChar w:fldCharType="separate"/>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sz w:val="18"/>
                <w:szCs w:val="18"/>
                <w:lang w:val="de-AT"/>
              </w:rPr>
              <w:fldChar w:fldCharType="end"/>
            </w:r>
          </w:p>
          <w:p w14:paraId="36EA8B27" w14:textId="6A933E22" w:rsidR="007B7A2A" w:rsidRPr="00514CE7" w:rsidRDefault="007B7A2A" w:rsidP="00514CE7">
            <w:pPr>
              <w:tabs>
                <w:tab w:val="left" w:pos="2191"/>
              </w:tabs>
              <w:spacing w:line="360" w:lineRule="auto"/>
              <w:rPr>
                <w:rFonts w:ascii="Corbel" w:hAnsi="Corbel"/>
                <w:bCs/>
                <w:sz w:val="18"/>
                <w:szCs w:val="18"/>
                <w:lang w:val="de-AT"/>
              </w:rPr>
            </w:pPr>
            <w:r w:rsidRPr="00514CE7">
              <w:rPr>
                <w:rFonts w:ascii="Corbel" w:hAnsi="Corbel" w:cs="Arial"/>
                <w:bCs/>
                <w:sz w:val="18"/>
                <w:szCs w:val="18"/>
                <w:lang w:val="de-AT"/>
              </w:rPr>
              <w:t>iii)</w:t>
            </w:r>
            <w:r>
              <w:rPr>
                <w:rFonts w:ascii="Corbel" w:hAnsi="Corbel" w:cs="Arial"/>
                <w:bCs/>
                <w:sz w:val="18"/>
                <w:szCs w:val="18"/>
                <w:lang w:val="de-AT"/>
              </w:rPr>
              <w:t xml:space="preserve"> </w:t>
            </w:r>
            <w:r w:rsidRPr="00514CE7">
              <w:rPr>
                <w:rFonts w:ascii="Corbel" w:hAnsi="Corbel" w:cs="Arial"/>
                <w:bCs/>
                <w:sz w:val="18"/>
                <w:szCs w:val="18"/>
              </w:rPr>
              <w:t>Anhang IIIA oder IIIB (falls anwendbar):</w:t>
            </w:r>
            <w:r>
              <w:rPr>
                <w:rFonts w:ascii="Corbel" w:hAnsi="Corbel" w:cs="Arial"/>
                <w:bCs/>
                <w:sz w:val="18"/>
                <w:szCs w:val="18"/>
              </w:rPr>
              <w:t xml:space="preserve">            </w:t>
            </w:r>
            <w:r w:rsidRPr="000E5FE9">
              <w:rPr>
                <w:rFonts w:ascii="Corbel" w:hAnsi="Corbel" w:cs="Arial"/>
                <w:b/>
                <w:sz w:val="18"/>
                <w:szCs w:val="18"/>
                <w:lang w:val="de-AT"/>
              </w:rPr>
              <w:fldChar w:fldCharType="begin">
                <w:ffData>
                  <w:name w:val="Text57"/>
                  <w:enabled/>
                  <w:calcOnExit w:val="0"/>
                  <w:textInput>
                    <w:maxLength w:val="30"/>
                  </w:textInput>
                </w:ffData>
              </w:fldChar>
            </w:r>
            <w:r w:rsidRPr="000E5FE9">
              <w:rPr>
                <w:rFonts w:ascii="Corbel" w:hAnsi="Corbel" w:cs="Arial"/>
                <w:b/>
                <w:sz w:val="18"/>
                <w:szCs w:val="18"/>
                <w:lang w:val="de-AT"/>
              </w:rPr>
              <w:instrText xml:space="preserve"> FORMTEXT </w:instrText>
            </w:r>
            <w:r w:rsidRPr="000E5FE9">
              <w:rPr>
                <w:rFonts w:ascii="Corbel" w:hAnsi="Corbel" w:cs="Arial"/>
                <w:b/>
                <w:sz w:val="18"/>
                <w:szCs w:val="18"/>
                <w:lang w:val="de-AT"/>
              </w:rPr>
            </w:r>
            <w:r w:rsidRPr="000E5FE9">
              <w:rPr>
                <w:rFonts w:ascii="Corbel" w:hAnsi="Corbel" w:cs="Arial"/>
                <w:b/>
                <w:sz w:val="18"/>
                <w:szCs w:val="18"/>
                <w:lang w:val="de-AT"/>
              </w:rPr>
              <w:fldChar w:fldCharType="separate"/>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sz w:val="18"/>
                <w:szCs w:val="18"/>
                <w:lang w:val="de-AT"/>
              </w:rPr>
              <w:fldChar w:fldCharType="end"/>
            </w:r>
          </w:p>
          <w:p w14:paraId="4188AD5D" w14:textId="77777777" w:rsidR="007B7A2A" w:rsidRPr="000E5FE9" w:rsidRDefault="007B7A2A" w:rsidP="00514CE7">
            <w:pPr>
              <w:tabs>
                <w:tab w:val="left" w:pos="2191"/>
              </w:tabs>
              <w:spacing w:line="360" w:lineRule="auto"/>
              <w:rPr>
                <w:rFonts w:ascii="Corbel" w:hAnsi="Corbel"/>
                <w:sz w:val="18"/>
                <w:szCs w:val="18"/>
                <w:lang w:val="de-AT"/>
              </w:rPr>
            </w:pPr>
            <w:r w:rsidRPr="000E5FE9">
              <w:rPr>
                <w:rFonts w:ascii="Corbel" w:hAnsi="Corbel"/>
                <w:sz w:val="18"/>
                <w:szCs w:val="18"/>
                <w:lang w:val="de-AT"/>
              </w:rPr>
              <w:t>iii) EU-Abfallverzeichnis</w:t>
            </w:r>
            <w:r w:rsidRPr="000E5FE9">
              <w:rPr>
                <w:rStyle w:val="Funotenzeichen"/>
                <w:rFonts w:ascii="Corbel" w:hAnsi="Corbel"/>
                <w:sz w:val="18"/>
                <w:szCs w:val="18"/>
                <w:lang w:val="de-AT"/>
              </w:rPr>
              <w:footnoteReference w:id="2"/>
            </w:r>
            <w:r w:rsidRPr="000E5FE9">
              <w:rPr>
                <w:rFonts w:ascii="Corbel" w:hAnsi="Corbel"/>
                <w:sz w:val="18"/>
                <w:szCs w:val="18"/>
                <w:lang w:val="de-AT"/>
              </w:rPr>
              <w:t xml:space="preserve">: </w:t>
            </w:r>
            <w:r w:rsidRPr="000E5FE9">
              <w:rPr>
                <w:rFonts w:ascii="Corbel" w:hAnsi="Corbel"/>
                <w:sz w:val="18"/>
                <w:szCs w:val="18"/>
                <w:lang w:val="de-AT"/>
              </w:rPr>
              <w:tab/>
            </w:r>
            <w:r w:rsidRPr="000E5FE9">
              <w:rPr>
                <w:rFonts w:ascii="Corbel" w:hAnsi="Corbel" w:cs="Arial"/>
                <w:b/>
                <w:sz w:val="18"/>
                <w:szCs w:val="18"/>
                <w:lang w:val="de-AT"/>
              </w:rPr>
              <w:fldChar w:fldCharType="begin">
                <w:ffData>
                  <w:name w:val="Text57"/>
                  <w:enabled/>
                  <w:calcOnExit w:val="0"/>
                  <w:textInput>
                    <w:maxLength w:val="30"/>
                  </w:textInput>
                </w:ffData>
              </w:fldChar>
            </w:r>
            <w:r w:rsidRPr="000E5FE9">
              <w:rPr>
                <w:rFonts w:ascii="Corbel" w:hAnsi="Corbel" w:cs="Arial"/>
                <w:b/>
                <w:sz w:val="18"/>
                <w:szCs w:val="18"/>
                <w:lang w:val="de-AT"/>
              </w:rPr>
              <w:instrText xml:space="preserve"> FORMTEXT </w:instrText>
            </w:r>
            <w:r w:rsidRPr="000E5FE9">
              <w:rPr>
                <w:rFonts w:ascii="Corbel" w:hAnsi="Corbel" w:cs="Arial"/>
                <w:b/>
                <w:sz w:val="18"/>
                <w:szCs w:val="18"/>
                <w:lang w:val="de-AT"/>
              </w:rPr>
            </w:r>
            <w:r w:rsidRPr="000E5FE9">
              <w:rPr>
                <w:rFonts w:ascii="Corbel" w:hAnsi="Corbel" w:cs="Arial"/>
                <w:b/>
                <w:sz w:val="18"/>
                <w:szCs w:val="18"/>
                <w:lang w:val="de-AT"/>
              </w:rPr>
              <w:fldChar w:fldCharType="separate"/>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sz w:val="18"/>
                <w:szCs w:val="18"/>
                <w:lang w:val="de-AT"/>
              </w:rPr>
              <w:fldChar w:fldCharType="end"/>
            </w:r>
          </w:p>
          <w:p w14:paraId="495A5DDA" w14:textId="336F925E" w:rsidR="007B7A2A" w:rsidRPr="000E5FE9" w:rsidRDefault="007B7A2A" w:rsidP="00514CE7">
            <w:pPr>
              <w:spacing w:after="60"/>
              <w:rPr>
                <w:rFonts w:ascii="Corbel" w:hAnsi="Corbel"/>
                <w:sz w:val="18"/>
                <w:szCs w:val="18"/>
                <w:lang w:val="de-AT"/>
              </w:rPr>
            </w:pPr>
            <w:r w:rsidRPr="000E5FE9">
              <w:rPr>
                <w:rFonts w:ascii="Corbel" w:hAnsi="Corbel"/>
                <w:sz w:val="18"/>
                <w:szCs w:val="18"/>
                <w:lang w:val="de-AT"/>
              </w:rPr>
              <w:t>iv) Nationaler Code im Einfuhrland</w:t>
            </w:r>
            <w:r w:rsidRPr="000E5FE9">
              <w:rPr>
                <w:rStyle w:val="Funotenzeichen"/>
                <w:rFonts w:ascii="Corbel" w:hAnsi="Corbel"/>
                <w:sz w:val="18"/>
                <w:szCs w:val="18"/>
                <w:lang w:val="de-AT"/>
              </w:rPr>
              <w:footnoteReference w:id="3"/>
            </w:r>
            <w:r w:rsidRPr="000E5FE9">
              <w:rPr>
                <w:rFonts w:ascii="Corbel" w:hAnsi="Corbel"/>
                <w:sz w:val="18"/>
                <w:szCs w:val="18"/>
                <w:lang w:val="de-AT"/>
              </w:rPr>
              <w:t xml:space="preserve">: </w:t>
            </w:r>
            <w:r w:rsidRPr="000E5FE9">
              <w:rPr>
                <w:rFonts w:ascii="Corbel" w:hAnsi="Corbel"/>
                <w:sz w:val="18"/>
                <w:szCs w:val="18"/>
                <w:lang w:val="de-AT"/>
              </w:rPr>
              <w:tab/>
            </w:r>
            <w:r w:rsidRPr="000E5FE9">
              <w:rPr>
                <w:rFonts w:ascii="Corbel" w:hAnsi="Corbel" w:cs="Arial"/>
                <w:b/>
                <w:sz w:val="18"/>
                <w:szCs w:val="18"/>
                <w:lang w:val="de-AT"/>
              </w:rPr>
              <w:fldChar w:fldCharType="begin">
                <w:ffData>
                  <w:name w:val="Text57"/>
                  <w:enabled/>
                  <w:calcOnExit w:val="0"/>
                  <w:textInput>
                    <w:maxLength w:val="30"/>
                  </w:textInput>
                </w:ffData>
              </w:fldChar>
            </w:r>
            <w:r w:rsidRPr="000E5FE9">
              <w:rPr>
                <w:rFonts w:ascii="Corbel" w:hAnsi="Corbel" w:cs="Arial"/>
                <w:b/>
                <w:sz w:val="18"/>
                <w:szCs w:val="18"/>
                <w:lang w:val="de-AT"/>
              </w:rPr>
              <w:instrText xml:space="preserve"> FORMTEXT </w:instrText>
            </w:r>
            <w:r w:rsidRPr="000E5FE9">
              <w:rPr>
                <w:rFonts w:ascii="Corbel" w:hAnsi="Corbel" w:cs="Arial"/>
                <w:b/>
                <w:sz w:val="18"/>
                <w:szCs w:val="18"/>
                <w:lang w:val="de-AT"/>
              </w:rPr>
            </w:r>
            <w:r w:rsidRPr="000E5FE9">
              <w:rPr>
                <w:rFonts w:ascii="Corbel" w:hAnsi="Corbel" w:cs="Arial"/>
                <w:b/>
                <w:sz w:val="18"/>
                <w:szCs w:val="18"/>
                <w:lang w:val="de-AT"/>
              </w:rPr>
              <w:fldChar w:fldCharType="separate"/>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sz w:val="18"/>
                <w:szCs w:val="18"/>
                <w:lang w:val="de-AT"/>
              </w:rPr>
              <w:fldChar w:fldCharType="end"/>
            </w:r>
          </w:p>
        </w:tc>
      </w:tr>
      <w:tr w:rsidR="007B7A2A" w:rsidRPr="000E5FE9" w14:paraId="7781372D" w14:textId="77777777" w:rsidTr="00095840">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7" w:type="dxa"/>
            <w:left w:w="85" w:type="dxa"/>
            <w:right w:w="85" w:type="dxa"/>
          </w:tblCellMar>
        </w:tblPrEx>
        <w:trPr>
          <w:cantSplit/>
          <w:trHeight w:val="354"/>
        </w:trPr>
        <w:tc>
          <w:tcPr>
            <w:tcW w:w="5157" w:type="dxa"/>
            <w:tcBorders>
              <w:top w:val="single" w:sz="12" w:space="0" w:color="auto"/>
              <w:left w:val="single" w:sz="12" w:space="0" w:color="auto"/>
              <w:bottom w:val="single" w:sz="12" w:space="0" w:color="auto"/>
              <w:right w:val="single" w:sz="12" w:space="0" w:color="auto"/>
            </w:tcBorders>
            <w:shd w:val="clear" w:color="auto" w:fill="auto"/>
            <w:noWrap/>
          </w:tcPr>
          <w:p w14:paraId="3C781671" w14:textId="77777777" w:rsidR="007B7A2A" w:rsidRDefault="007B7A2A" w:rsidP="00514CE7">
            <w:pPr>
              <w:spacing w:line="360" w:lineRule="auto"/>
              <w:rPr>
                <w:rFonts w:ascii="Corbel" w:hAnsi="Corbel"/>
                <w:b/>
                <w:sz w:val="18"/>
                <w:szCs w:val="18"/>
                <w:lang w:val="de-AT"/>
              </w:rPr>
            </w:pPr>
            <w:r>
              <w:rPr>
                <w:rFonts w:ascii="Corbel" w:hAnsi="Corbel"/>
                <w:b/>
                <w:sz w:val="18"/>
                <w:szCs w:val="18"/>
                <w:lang w:val="de-AT"/>
              </w:rPr>
              <w:t xml:space="preserve">                     </w:t>
            </w:r>
            <w:r w:rsidRPr="000E5FE9">
              <w:rPr>
                <w:rFonts w:ascii="Corbel" w:hAnsi="Corbel"/>
                <w:b/>
                <w:sz w:val="18"/>
                <w:szCs w:val="18"/>
                <w:lang w:val="de-AT"/>
              </w:rPr>
              <w:fldChar w:fldCharType="begin">
                <w:ffData>
                  <w:name w:val="Kontrollkästchen1"/>
                  <w:enabled/>
                  <w:calcOnExit w:val="0"/>
                  <w:checkBox>
                    <w:sizeAuto/>
                    <w:default w:val="0"/>
                  </w:checkBox>
                </w:ffData>
              </w:fldChar>
            </w:r>
            <w:r w:rsidRPr="000E5FE9">
              <w:rPr>
                <w:rFonts w:ascii="Corbel" w:hAnsi="Corbel"/>
                <w:b/>
                <w:sz w:val="18"/>
                <w:szCs w:val="18"/>
                <w:lang w:val="de-AT"/>
              </w:rPr>
              <w:instrText xml:space="preserve"> FORMCHECKBOX </w:instrText>
            </w:r>
            <w:r w:rsidR="0080096F">
              <w:rPr>
                <w:rFonts w:ascii="Corbel" w:hAnsi="Corbel"/>
                <w:b/>
                <w:sz w:val="18"/>
                <w:szCs w:val="18"/>
                <w:lang w:val="de-AT"/>
              </w:rPr>
            </w:r>
            <w:r w:rsidR="0080096F">
              <w:rPr>
                <w:rFonts w:ascii="Corbel" w:hAnsi="Corbel"/>
                <w:b/>
                <w:sz w:val="18"/>
                <w:szCs w:val="18"/>
                <w:lang w:val="de-AT"/>
              </w:rPr>
              <w:fldChar w:fldCharType="separate"/>
            </w:r>
            <w:r w:rsidRPr="000E5FE9">
              <w:rPr>
                <w:rFonts w:ascii="Corbel" w:hAnsi="Corbel"/>
                <w:b/>
                <w:sz w:val="18"/>
                <w:szCs w:val="18"/>
                <w:lang w:val="de-AT"/>
              </w:rPr>
              <w:fldChar w:fldCharType="end"/>
            </w:r>
            <w:r w:rsidRPr="000E5FE9">
              <w:rPr>
                <w:rFonts w:ascii="Corbel" w:hAnsi="Corbel"/>
                <w:b/>
                <w:sz w:val="18"/>
                <w:szCs w:val="18"/>
                <w:lang w:val="de-AT"/>
              </w:rPr>
              <w:t xml:space="preserve">    Beseitigung</w:t>
            </w:r>
            <w:r>
              <w:rPr>
                <w:rFonts w:ascii="Corbel" w:hAnsi="Corbel"/>
                <w:b/>
                <w:sz w:val="18"/>
                <w:szCs w:val="18"/>
                <w:lang w:val="de-AT"/>
              </w:rPr>
              <w:t xml:space="preserve">sanlage </w:t>
            </w:r>
          </w:p>
          <w:p w14:paraId="4216C5C6" w14:textId="6601C697" w:rsidR="007B7A2A" w:rsidRPr="000E5FE9" w:rsidRDefault="007B7A2A" w:rsidP="00514CE7">
            <w:pPr>
              <w:spacing w:line="360" w:lineRule="auto"/>
              <w:rPr>
                <w:rFonts w:ascii="Corbel" w:hAnsi="Corbel"/>
                <w:b/>
                <w:sz w:val="18"/>
                <w:szCs w:val="18"/>
                <w:lang w:val="de-AT"/>
              </w:rPr>
            </w:pPr>
            <w:r>
              <w:rPr>
                <w:rFonts w:ascii="Corbel" w:hAnsi="Corbel"/>
                <w:b/>
                <w:sz w:val="18"/>
                <w:szCs w:val="18"/>
                <w:lang w:val="de-AT"/>
              </w:rPr>
              <w:t xml:space="preserve">                     </w:t>
            </w:r>
            <w:r w:rsidRPr="000E5FE9">
              <w:rPr>
                <w:rFonts w:ascii="Corbel" w:hAnsi="Corbel"/>
                <w:b/>
                <w:sz w:val="18"/>
                <w:szCs w:val="18"/>
                <w:lang w:val="de-AT"/>
              </w:rPr>
              <w:fldChar w:fldCharType="begin">
                <w:ffData>
                  <w:name w:val="Kontrollkästchen1"/>
                  <w:enabled/>
                  <w:calcOnExit w:val="0"/>
                  <w:checkBox>
                    <w:sizeAuto/>
                    <w:default w:val="0"/>
                  </w:checkBox>
                </w:ffData>
              </w:fldChar>
            </w:r>
            <w:r w:rsidRPr="000E5FE9">
              <w:rPr>
                <w:rFonts w:ascii="Corbel" w:hAnsi="Corbel"/>
                <w:b/>
                <w:sz w:val="18"/>
                <w:szCs w:val="18"/>
                <w:lang w:val="de-AT"/>
              </w:rPr>
              <w:instrText xml:space="preserve"> FORMCHECKBOX </w:instrText>
            </w:r>
            <w:r w:rsidR="0080096F">
              <w:rPr>
                <w:rFonts w:ascii="Corbel" w:hAnsi="Corbel"/>
                <w:b/>
                <w:sz w:val="18"/>
                <w:szCs w:val="18"/>
                <w:lang w:val="de-AT"/>
              </w:rPr>
            </w:r>
            <w:r w:rsidR="0080096F">
              <w:rPr>
                <w:rFonts w:ascii="Corbel" w:hAnsi="Corbel"/>
                <w:b/>
                <w:sz w:val="18"/>
                <w:szCs w:val="18"/>
                <w:lang w:val="de-AT"/>
              </w:rPr>
              <w:fldChar w:fldCharType="separate"/>
            </w:r>
            <w:r w:rsidRPr="000E5FE9">
              <w:rPr>
                <w:rFonts w:ascii="Corbel" w:hAnsi="Corbel"/>
                <w:b/>
                <w:sz w:val="18"/>
                <w:szCs w:val="18"/>
                <w:lang w:val="de-AT"/>
              </w:rPr>
              <w:fldChar w:fldCharType="end"/>
            </w:r>
            <w:r w:rsidRPr="000E5FE9">
              <w:rPr>
                <w:rFonts w:ascii="Corbel" w:hAnsi="Corbel"/>
                <w:b/>
                <w:sz w:val="18"/>
                <w:szCs w:val="18"/>
                <w:lang w:val="de-AT"/>
              </w:rPr>
              <w:t xml:space="preserve">    </w:t>
            </w:r>
            <w:r>
              <w:rPr>
                <w:rFonts w:ascii="Corbel" w:hAnsi="Corbel"/>
                <w:b/>
                <w:sz w:val="18"/>
                <w:szCs w:val="18"/>
                <w:lang w:val="de-AT"/>
              </w:rPr>
              <w:t>Verwertungsanlage</w:t>
            </w:r>
            <w:r w:rsidRPr="000E5FE9">
              <w:rPr>
                <w:rFonts w:ascii="Corbel" w:hAnsi="Corbel"/>
                <w:b/>
                <w:sz w:val="18"/>
                <w:szCs w:val="18"/>
                <w:lang w:val="de-AT"/>
              </w:rPr>
              <w:t xml:space="preserve">    </w:t>
            </w:r>
          </w:p>
        </w:tc>
        <w:tc>
          <w:tcPr>
            <w:tcW w:w="5157" w:type="dxa"/>
            <w:vMerge/>
            <w:tcBorders>
              <w:left w:val="single" w:sz="12" w:space="0" w:color="auto"/>
              <w:right w:val="single" w:sz="12" w:space="0" w:color="auto"/>
            </w:tcBorders>
            <w:shd w:val="clear" w:color="auto" w:fill="auto"/>
          </w:tcPr>
          <w:p w14:paraId="7EAE15A4" w14:textId="77777777" w:rsidR="007B7A2A" w:rsidRPr="000E5FE9" w:rsidRDefault="007B7A2A" w:rsidP="004A32B4">
            <w:pPr>
              <w:spacing w:line="360" w:lineRule="auto"/>
              <w:rPr>
                <w:rFonts w:ascii="Corbel" w:hAnsi="Corbel"/>
                <w:b/>
                <w:sz w:val="18"/>
                <w:szCs w:val="18"/>
                <w:lang w:val="de-AT"/>
              </w:rPr>
            </w:pPr>
          </w:p>
        </w:tc>
      </w:tr>
      <w:tr w:rsidR="007B7A2A" w:rsidRPr="000E5FE9" w14:paraId="5030DA87" w14:textId="77777777" w:rsidTr="00095840">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7" w:type="dxa"/>
            <w:left w:w="85" w:type="dxa"/>
            <w:right w:w="85" w:type="dxa"/>
          </w:tblCellMar>
        </w:tblPrEx>
        <w:trPr>
          <w:cantSplit/>
          <w:trHeight w:val="354"/>
        </w:trPr>
        <w:tc>
          <w:tcPr>
            <w:tcW w:w="5157" w:type="dxa"/>
            <w:tcBorders>
              <w:top w:val="single" w:sz="12" w:space="0" w:color="auto"/>
              <w:left w:val="single" w:sz="12" w:space="0" w:color="auto"/>
              <w:bottom w:val="single" w:sz="12" w:space="0" w:color="auto"/>
              <w:right w:val="single" w:sz="12" w:space="0" w:color="auto"/>
            </w:tcBorders>
            <w:shd w:val="clear" w:color="auto" w:fill="auto"/>
            <w:noWrap/>
          </w:tcPr>
          <w:p w14:paraId="0D41B3C6" w14:textId="77777777" w:rsidR="007B7A2A" w:rsidRPr="000E5FE9" w:rsidRDefault="007B7A2A" w:rsidP="007B7A2A">
            <w:pPr>
              <w:tabs>
                <w:tab w:val="left" w:pos="709"/>
              </w:tabs>
              <w:spacing w:line="360" w:lineRule="auto"/>
              <w:rPr>
                <w:rFonts w:ascii="Corbel" w:hAnsi="Corbel"/>
                <w:sz w:val="18"/>
                <w:szCs w:val="18"/>
                <w:lang w:val="de-AT"/>
              </w:rPr>
            </w:pPr>
            <w:r w:rsidRPr="000E5FE9">
              <w:rPr>
                <w:rFonts w:ascii="Corbel" w:hAnsi="Corbel"/>
                <w:sz w:val="18"/>
                <w:szCs w:val="18"/>
                <w:lang w:val="de-AT"/>
              </w:rPr>
              <w:t xml:space="preserve">Registriernummer: </w:t>
            </w:r>
            <w:r w:rsidRPr="000E5FE9">
              <w:rPr>
                <w:rFonts w:ascii="Corbel" w:hAnsi="Corbel"/>
                <w:sz w:val="18"/>
                <w:szCs w:val="18"/>
                <w:lang w:val="de-AT"/>
              </w:rPr>
              <w:tab/>
            </w:r>
            <w:r w:rsidRPr="000E5FE9">
              <w:rPr>
                <w:rFonts w:ascii="Corbel" w:hAnsi="Corbel"/>
                <w:b/>
                <w:sz w:val="18"/>
                <w:szCs w:val="18"/>
                <w:lang w:val="de-AT"/>
              </w:rPr>
              <w:fldChar w:fldCharType="begin">
                <w:ffData>
                  <w:name w:val="Text71"/>
                  <w:enabled/>
                  <w:calcOnExit w:val="0"/>
                  <w:textInput>
                    <w:maxLength w:val="5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p w14:paraId="2C9A72C5" w14:textId="77777777" w:rsidR="007B7A2A" w:rsidRPr="000E5FE9" w:rsidRDefault="007B7A2A" w:rsidP="007B7A2A">
            <w:pPr>
              <w:tabs>
                <w:tab w:val="left" w:pos="709"/>
              </w:tabs>
              <w:spacing w:line="360" w:lineRule="auto"/>
              <w:rPr>
                <w:rFonts w:ascii="Corbel" w:hAnsi="Corbel"/>
                <w:sz w:val="18"/>
                <w:szCs w:val="18"/>
                <w:lang w:val="de-AT"/>
              </w:rPr>
            </w:pPr>
            <w:r w:rsidRPr="000E5FE9">
              <w:rPr>
                <w:rFonts w:ascii="Corbel" w:hAnsi="Corbel"/>
                <w:sz w:val="18"/>
                <w:szCs w:val="18"/>
                <w:lang w:val="de-AT"/>
              </w:rPr>
              <w:t xml:space="preserve">Name: </w:t>
            </w:r>
            <w:r w:rsidRPr="000E5FE9">
              <w:rPr>
                <w:rFonts w:ascii="Corbel" w:hAnsi="Corbel"/>
                <w:sz w:val="18"/>
                <w:szCs w:val="18"/>
                <w:lang w:val="de-AT"/>
              </w:rPr>
              <w:tab/>
            </w:r>
            <w:r w:rsidRPr="000E5FE9">
              <w:rPr>
                <w:rFonts w:ascii="Corbel" w:hAnsi="Corbel"/>
                <w:b/>
                <w:sz w:val="18"/>
                <w:szCs w:val="18"/>
                <w:lang w:val="de-AT"/>
              </w:rPr>
              <w:fldChar w:fldCharType="begin">
                <w:ffData>
                  <w:name w:val="Text71"/>
                  <w:enabled/>
                  <w:calcOnExit w:val="0"/>
                  <w:textInput>
                    <w:maxLength w:val="5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p w14:paraId="3C31C01D" w14:textId="77777777" w:rsidR="007B7A2A" w:rsidRPr="000E5FE9" w:rsidRDefault="007B7A2A" w:rsidP="007B7A2A">
            <w:pPr>
              <w:tabs>
                <w:tab w:val="left" w:pos="709"/>
              </w:tabs>
              <w:spacing w:line="360" w:lineRule="auto"/>
              <w:rPr>
                <w:rFonts w:ascii="Corbel" w:hAnsi="Corbel" w:cs="Arial"/>
                <w:b/>
                <w:sz w:val="18"/>
                <w:szCs w:val="18"/>
                <w:lang w:val="de-AT"/>
              </w:rPr>
            </w:pPr>
            <w:r w:rsidRPr="000E5FE9">
              <w:rPr>
                <w:rFonts w:ascii="Corbel" w:hAnsi="Corbel"/>
                <w:sz w:val="18"/>
                <w:szCs w:val="18"/>
                <w:lang w:val="de-AT"/>
              </w:rPr>
              <w:t xml:space="preserve">Anschrift: </w:t>
            </w:r>
            <w:r w:rsidRPr="000E5FE9">
              <w:rPr>
                <w:rFonts w:ascii="Corbel" w:hAnsi="Corbel"/>
                <w:sz w:val="18"/>
                <w:szCs w:val="18"/>
                <w:lang w:val="de-AT"/>
              </w:rPr>
              <w:tab/>
            </w:r>
            <w:r w:rsidRPr="000E5FE9">
              <w:rPr>
                <w:rFonts w:ascii="Corbel" w:hAnsi="Corbel" w:cs="Arial"/>
                <w:b/>
                <w:sz w:val="18"/>
                <w:szCs w:val="18"/>
                <w:lang w:val="de-AT"/>
              </w:rPr>
              <w:fldChar w:fldCharType="begin">
                <w:ffData>
                  <w:name w:val=""/>
                  <w:enabled/>
                  <w:calcOnExit w:val="0"/>
                  <w:textInput>
                    <w:maxLength w:val="55"/>
                  </w:textInput>
                </w:ffData>
              </w:fldChar>
            </w:r>
            <w:r w:rsidRPr="000E5FE9">
              <w:rPr>
                <w:rFonts w:ascii="Corbel" w:hAnsi="Corbel" w:cs="Arial"/>
                <w:b/>
                <w:sz w:val="18"/>
                <w:szCs w:val="18"/>
                <w:lang w:val="de-AT"/>
              </w:rPr>
              <w:instrText xml:space="preserve"> FORMTEXT </w:instrText>
            </w:r>
            <w:r w:rsidRPr="000E5FE9">
              <w:rPr>
                <w:rFonts w:ascii="Corbel" w:hAnsi="Corbel" w:cs="Arial"/>
                <w:b/>
                <w:sz w:val="18"/>
                <w:szCs w:val="18"/>
                <w:lang w:val="de-AT"/>
              </w:rPr>
            </w:r>
            <w:r w:rsidRPr="000E5FE9">
              <w:rPr>
                <w:rFonts w:ascii="Corbel" w:hAnsi="Corbel" w:cs="Arial"/>
                <w:b/>
                <w:sz w:val="18"/>
                <w:szCs w:val="18"/>
                <w:lang w:val="de-AT"/>
              </w:rPr>
              <w:fldChar w:fldCharType="separate"/>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sz w:val="18"/>
                <w:szCs w:val="18"/>
                <w:lang w:val="de-AT"/>
              </w:rPr>
              <w:fldChar w:fldCharType="end"/>
            </w:r>
          </w:p>
          <w:p w14:paraId="5BA3FC7D" w14:textId="77777777" w:rsidR="007B7A2A" w:rsidRPr="000E5FE9" w:rsidRDefault="007B7A2A" w:rsidP="007B7A2A">
            <w:pPr>
              <w:tabs>
                <w:tab w:val="left" w:pos="709"/>
              </w:tabs>
              <w:spacing w:line="360" w:lineRule="auto"/>
              <w:ind w:left="426"/>
              <w:rPr>
                <w:rFonts w:ascii="Corbel" w:hAnsi="Corbel"/>
                <w:sz w:val="18"/>
                <w:szCs w:val="18"/>
                <w:lang w:val="de-AT"/>
              </w:rPr>
            </w:pPr>
            <w:r w:rsidRPr="000E5FE9">
              <w:rPr>
                <w:rFonts w:ascii="Corbel" w:hAnsi="Corbel"/>
                <w:sz w:val="18"/>
                <w:szCs w:val="18"/>
                <w:lang w:val="de-AT"/>
              </w:rPr>
              <w:tab/>
            </w:r>
            <w:r w:rsidRPr="000E5FE9">
              <w:rPr>
                <w:rFonts w:ascii="Corbel" w:hAnsi="Corbel" w:cs="Arial"/>
                <w:b/>
                <w:sz w:val="18"/>
                <w:szCs w:val="18"/>
                <w:lang w:val="de-AT"/>
              </w:rPr>
              <w:fldChar w:fldCharType="begin">
                <w:ffData>
                  <w:name w:val=""/>
                  <w:enabled/>
                  <w:calcOnExit w:val="0"/>
                  <w:textInput>
                    <w:maxLength w:val="55"/>
                  </w:textInput>
                </w:ffData>
              </w:fldChar>
            </w:r>
            <w:r w:rsidRPr="000E5FE9">
              <w:rPr>
                <w:rFonts w:ascii="Corbel" w:hAnsi="Corbel" w:cs="Arial"/>
                <w:b/>
                <w:sz w:val="18"/>
                <w:szCs w:val="18"/>
                <w:lang w:val="de-AT"/>
              </w:rPr>
              <w:instrText xml:space="preserve"> FORMTEXT </w:instrText>
            </w:r>
            <w:r w:rsidRPr="000E5FE9">
              <w:rPr>
                <w:rFonts w:ascii="Corbel" w:hAnsi="Corbel" w:cs="Arial"/>
                <w:b/>
                <w:sz w:val="18"/>
                <w:szCs w:val="18"/>
                <w:lang w:val="de-AT"/>
              </w:rPr>
            </w:r>
            <w:r w:rsidRPr="000E5FE9">
              <w:rPr>
                <w:rFonts w:ascii="Corbel" w:hAnsi="Corbel" w:cs="Arial"/>
                <w:b/>
                <w:sz w:val="18"/>
                <w:szCs w:val="18"/>
                <w:lang w:val="de-AT"/>
              </w:rPr>
              <w:fldChar w:fldCharType="separate"/>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sz w:val="18"/>
                <w:szCs w:val="18"/>
                <w:lang w:val="de-AT"/>
              </w:rPr>
              <w:fldChar w:fldCharType="end"/>
            </w:r>
          </w:p>
          <w:p w14:paraId="3D1A2D17" w14:textId="77777777" w:rsidR="007B7A2A" w:rsidRPr="000E5FE9" w:rsidRDefault="007B7A2A" w:rsidP="007B7A2A">
            <w:pPr>
              <w:spacing w:after="60"/>
              <w:rPr>
                <w:rFonts w:ascii="Corbel" w:hAnsi="Corbel"/>
                <w:sz w:val="18"/>
                <w:szCs w:val="18"/>
                <w:lang w:val="de-AT"/>
              </w:rPr>
            </w:pPr>
            <w:r w:rsidRPr="000E5FE9">
              <w:rPr>
                <w:rFonts w:ascii="Corbel" w:hAnsi="Corbel"/>
                <w:sz w:val="18"/>
                <w:szCs w:val="18"/>
                <w:lang w:val="de-AT"/>
              </w:rPr>
              <w:t xml:space="preserve">Kontaktperson: </w:t>
            </w:r>
            <w:r w:rsidRPr="000E5FE9">
              <w:rPr>
                <w:rFonts w:ascii="Corbel" w:hAnsi="Corbel" w:cs="Arial"/>
                <w:b/>
                <w:sz w:val="18"/>
                <w:szCs w:val="18"/>
                <w:lang w:val="de-AT"/>
              </w:rPr>
              <w:fldChar w:fldCharType="begin">
                <w:ffData>
                  <w:name w:val="Text2"/>
                  <w:enabled/>
                  <w:calcOnExit w:val="0"/>
                  <w:textInput>
                    <w:maxLength w:val="45"/>
                  </w:textInput>
                </w:ffData>
              </w:fldChar>
            </w:r>
            <w:r w:rsidRPr="000E5FE9">
              <w:rPr>
                <w:rFonts w:ascii="Corbel" w:hAnsi="Corbel" w:cs="Arial"/>
                <w:b/>
                <w:sz w:val="18"/>
                <w:szCs w:val="18"/>
                <w:lang w:val="de-AT"/>
              </w:rPr>
              <w:instrText xml:space="preserve"> FORMTEXT </w:instrText>
            </w:r>
            <w:r w:rsidRPr="000E5FE9">
              <w:rPr>
                <w:rFonts w:ascii="Corbel" w:hAnsi="Corbel" w:cs="Arial"/>
                <w:b/>
                <w:sz w:val="18"/>
                <w:szCs w:val="18"/>
                <w:lang w:val="de-AT"/>
              </w:rPr>
            </w:r>
            <w:r w:rsidRPr="000E5FE9">
              <w:rPr>
                <w:rFonts w:ascii="Corbel" w:hAnsi="Corbel" w:cs="Arial"/>
                <w:b/>
                <w:sz w:val="18"/>
                <w:szCs w:val="18"/>
                <w:lang w:val="de-AT"/>
              </w:rPr>
              <w:fldChar w:fldCharType="separate"/>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sz w:val="18"/>
                <w:szCs w:val="18"/>
                <w:lang w:val="de-AT"/>
              </w:rPr>
              <w:fldChar w:fldCharType="end"/>
            </w:r>
          </w:p>
          <w:p w14:paraId="3040917D" w14:textId="77777777" w:rsidR="007B7A2A" w:rsidRPr="000E5FE9" w:rsidRDefault="007B7A2A" w:rsidP="007B7A2A">
            <w:pPr>
              <w:tabs>
                <w:tab w:val="left" w:pos="430"/>
                <w:tab w:val="left" w:pos="2552"/>
              </w:tabs>
              <w:spacing w:after="60"/>
              <w:rPr>
                <w:rFonts w:ascii="Corbel" w:hAnsi="Corbel" w:cs="Arial"/>
                <w:b/>
                <w:sz w:val="18"/>
                <w:szCs w:val="18"/>
                <w:lang w:val="de-AT"/>
              </w:rPr>
            </w:pPr>
            <w:r w:rsidRPr="000E5FE9">
              <w:rPr>
                <w:rFonts w:ascii="Corbel" w:hAnsi="Corbel"/>
                <w:sz w:val="18"/>
                <w:szCs w:val="18"/>
                <w:lang w:val="de-AT"/>
              </w:rPr>
              <w:t xml:space="preserve">Tel.: </w:t>
            </w:r>
            <w:r w:rsidRPr="000E5FE9">
              <w:rPr>
                <w:rFonts w:ascii="Corbel" w:hAnsi="Corbel"/>
                <w:sz w:val="18"/>
                <w:szCs w:val="18"/>
                <w:lang w:val="de-AT"/>
              </w:rPr>
              <w:tab/>
            </w:r>
            <w:r w:rsidRPr="000E5FE9">
              <w:rPr>
                <w:rFonts w:ascii="Corbel" w:hAnsi="Corbel" w:cs="Arial"/>
                <w:b/>
                <w:sz w:val="18"/>
                <w:szCs w:val="18"/>
                <w:lang w:val="de-AT"/>
              </w:rPr>
              <w:fldChar w:fldCharType="begin">
                <w:ffData>
                  <w:name w:val=""/>
                  <w:enabled/>
                  <w:calcOnExit w:val="0"/>
                  <w:textInput>
                    <w:maxLength w:val="35"/>
                  </w:textInput>
                </w:ffData>
              </w:fldChar>
            </w:r>
            <w:r w:rsidRPr="000E5FE9">
              <w:rPr>
                <w:rFonts w:ascii="Corbel" w:hAnsi="Corbel" w:cs="Arial"/>
                <w:b/>
                <w:sz w:val="18"/>
                <w:szCs w:val="18"/>
                <w:lang w:val="de-AT"/>
              </w:rPr>
              <w:instrText xml:space="preserve"> FORMTEXT </w:instrText>
            </w:r>
            <w:r w:rsidRPr="000E5FE9">
              <w:rPr>
                <w:rFonts w:ascii="Corbel" w:hAnsi="Corbel" w:cs="Arial"/>
                <w:b/>
                <w:sz w:val="18"/>
                <w:szCs w:val="18"/>
                <w:lang w:val="de-AT"/>
              </w:rPr>
            </w:r>
            <w:r w:rsidRPr="000E5FE9">
              <w:rPr>
                <w:rFonts w:ascii="Corbel" w:hAnsi="Corbel" w:cs="Arial"/>
                <w:b/>
                <w:sz w:val="18"/>
                <w:szCs w:val="18"/>
                <w:lang w:val="de-AT"/>
              </w:rPr>
              <w:fldChar w:fldCharType="separate"/>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sz w:val="18"/>
                <w:szCs w:val="18"/>
                <w:lang w:val="de-AT"/>
              </w:rPr>
              <w:fldChar w:fldCharType="end"/>
            </w:r>
          </w:p>
          <w:p w14:paraId="1200D272" w14:textId="381A42D9" w:rsidR="007B7A2A" w:rsidRDefault="007B7A2A" w:rsidP="007B7A2A">
            <w:pPr>
              <w:spacing w:line="360" w:lineRule="auto"/>
              <w:rPr>
                <w:rFonts w:ascii="Corbel" w:hAnsi="Corbel"/>
                <w:b/>
                <w:sz w:val="18"/>
                <w:szCs w:val="18"/>
                <w:lang w:val="de-AT"/>
              </w:rPr>
            </w:pPr>
            <w:r w:rsidRPr="000E5FE9">
              <w:rPr>
                <w:rFonts w:ascii="Corbel" w:hAnsi="Corbel"/>
                <w:sz w:val="18"/>
                <w:szCs w:val="18"/>
                <w:lang w:val="de-AT"/>
              </w:rPr>
              <w:t xml:space="preserve">E-Mail: </w:t>
            </w:r>
            <w:r w:rsidRPr="000E5FE9">
              <w:rPr>
                <w:rFonts w:ascii="Corbel" w:hAnsi="Corbel"/>
                <w:sz w:val="18"/>
                <w:szCs w:val="18"/>
                <w:lang w:val="de-AT"/>
              </w:rPr>
              <w:tab/>
            </w:r>
            <w:r w:rsidRPr="000E5FE9">
              <w:rPr>
                <w:rFonts w:ascii="Corbel" w:hAnsi="Corbel" w:cs="Arial"/>
                <w:b/>
                <w:sz w:val="18"/>
                <w:szCs w:val="18"/>
                <w:lang w:val="de-AT"/>
              </w:rPr>
              <w:fldChar w:fldCharType="begin">
                <w:ffData>
                  <w:name w:val=""/>
                  <w:enabled/>
                  <w:calcOnExit w:val="0"/>
                  <w:textInput>
                    <w:maxLength w:val="50"/>
                  </w:textInput>
                </w:ffData>
              </w:fldChar>
            </w:r>
            <w:r w:rsidRPr="000E5FE9">
              <w:rPr>
                <w:rFonts w:ascii="Corbel" w:hAnsi="Corbel" w:cs="Arial"/>
                <w:b/>
                <w:sz w:val="18"/>
                <w:szCs w:val="18"/>
                <w:lang w:val="de-AT"/>
              </w:rPr>
              <w:instrText xml:space="preserve"> FORMTEXT </w:instrText>
            </w:r>
            <w:r w:rsidRPr="000E5FE9">
              <w:rPr>
                <w:rFonts w:ascii="Corbel" w:hAnsi="Corbel" w:cs="Arial"/>
                <w:b/>
                <w:sz w:val="18"/>
                <w:szCs w:val="18"/>
                <w:lang w:val="de-AT"/>
              </w:rPr>
            </w:r>
            <w:r w:rsidRPr="000E5FE9">
              <w:rPr>
                <w:rFonts w:ascii="Corbel" w:hAnsi="Corbel" w:cs="Arial"/>
                <w:b/>
                <w:sz w:val="18"/>
                <w:szCs w:val="18"/>
                <w:lang w:val="de-AT"/>
              </w:rPr>
              <w:fldChar w:fldCharType="separate"/>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noProof/>
                <w:sz w:val="18"/>
                <w:szCs w:val="18"/>
                <w:lang w:val="de-AT"/>
              </w:rPr>
              <w:t> </w:t>
            </w:r>
            <w:r w:rsidRPr="000E5FE9">
              <w:rPr>
                <w:rFonts w:ascii="Corbel" w:hAnsi="Corbel" w:cs="Arial"/>
                <w:b/>
                <w:sz w:val="18"/>
                <w:szCs w:val="18"/>
                <w:lang w:val="de-AT"/>
              </w:rPr>
              <w:fldChar w:fldCharType="end"/>
            </w:r>
          </w:p>
        </w:tc>
        <w:tc>
          <w:tcPr>
            <w:tcW w:w="5157" w:type="dxa"/>
            <w:vMerge/>
            <w:tcBorders>
              <w:left w:val="single" w:sz="12" w:space="0" w:color="auto"/>
              <w:bottom w:val="single" w:sz="12" w:space="0" w:color="auto"/>
              <w:right w:val="single" w:sz="12" w:space="0" w:color="auto"/>
            </w:tcBorders>
            <w:shd w:val="clear" w:color="auto" w:fill="auto"/>
          </w:tcPr>
          <w:p w14:paraId="44962C5E" w14:textId="77777777" w:rsidR="007B7A2A" w:rsidRPr="000E5FE9" w:rsidRDefault="007B7A2A" w:rsidP="004A32B4">
            <w:pPr>
              <w:spacing w:line="360" w:lineRule="auto"/>
              <w:rPr>
                <w:rFonts w:ascii="Corbel" w:hAnsi="Corbel"/>
                <w:b/>
                <w:sz w:val="18"/>
                <w:szCs w:val="18"/>
                <w:lang w:val="de-AT"/>
              </w:rPr>
            </w:pPr>
          </w:p>
        </w:tc>
      </w:tr>
      <w:tr w:rsidR="00514CE7" w:rsidRPr="000E5FE9" w14:paraId="6FF72AA8" w14:textId="77777777" w:rsidTr="00095840">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7" w:type="dxa"/>
            <w:left w:w="85" w:type="dxa"/>
            <w:right w:w="85" w:type="dxa"/>
          </w:tblCellMar>
        </w:tblPrEx>
        <w:trPr>
          <w:cantSplit/>
          <w:trHeight w:val="1507"/>
        </w:trPr>
        <w:tc>
          <w:tcPr>
            <w:tcW w:w="5157" w:type="dxa"/>
            <w:tcBorders>
              <w:top w:val="single" w:sz="12" w:space="0" w:color="auto"/>
              <w:left w:val="single" w:sz="12" w:space="0" w:color="auto"/>
              <w:bottom w:val="single" w:sz="12" w:space="0" w:color="auto"/>
            </w:tcBorders>
            <w:shd w:val="clear" w:color="auto" w:fill="auto"/>
            <w:noWrap/>
          </w:tcPr>
          <w:p w14:paraId="4706C40A" w14:textId="77777777" w:rsidR="007B7A2A" w:rsidRDefault="007B7A2A" w:rsidP="007B7A2A">
            <w:pPr>
              <w:tabs>
                <w:tab w:val="left" w:pos="3828"/>
              </w:tabs>
              <w:spacing w:before="120" w:line="360" w:lineRule="auto"/>
              <w:rPr>
                <w:rFonts w:ascii="Corbel" w:hAnsi="Corbel"/>
                <w:b/>
                <w:sz w:val="18"/>
                <w:szCs w:val="18"/>
              </w:rPr>
            </w:pPr>
            <w:r w:rsidRPr="000E5FE9">
              <w:rPr>
                <w:rFonts w:ascii="Corbel" w:hAnsi="Corbel"/>
                <w:b/>
                <w:sz w:val="18"/>
                <w:szCs w:val="18"/>
                <w:lang w:val="de-AT"/>
              </w:rPr>
              <w:t xml:space="preserve">5. </w:t>
            </w:r>
            <w:r w:rsidRPr="00514CE7">
              <w:rPr>
                <w:rFonts w:ascii="Corbel" w:hAnsi="Corbel"/>
                <w:b/>
                <w:sz w:val="18"/>
                <w:szCs w:val="18"/>
              </w:rPr>
              <w:t xml:space="preserve">Eingegangene Menge: </w:t>
            </w:r>
          </w:p>
          <w:p w14:paraId="699B9D0E" w14:textId="77777777" w:rsidR="007B7A2A" w:rsidRDefault="007B7A2A" w:rsidP="007B7A2A">
            <w:pPr>
              <w:tabs>
                <w:tab w:val="left" w:pos="3828"/>
              </w:tabs>
              <w:spacing w:line="360" w:lineRule="auto"/>
              <w:rPr>
                <w:rFonts w:ascii="Corbel" w:hAnsi="Corbel"/>
                <w:b/>
                <w:sz w:val="18"/>
                <w:szCs w:val="18"/>
              </w:rPr>
            </w:pPr>
            <w:r w:rsidRPr="00514CE7">
              <w:rPr>
                <w:rFonts w:ascii="Corbel" w:hAnsi="Corbel"/>
                <w:b/>
                <w:sz w:val="18"/>
                <w:szCs w:val="18"/>
              </w:rPr>
              <w:t xml:space="preserve">Datum/Daten: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p w14:paraId="11E511BB" w14:textId="77777777" w:rsidR="007B7A2A" w:rsidRDefault="007B7A2A" w:rsidP="007B7A2A">
            <w:pPr>
              <w:tabs>
                <w:tab w:val="left" w:pos="3828"/>
              </w:tabs>
              <w:spacing w:line="360" w:lineRule="auto"/>
              <w:rPr>
                <w:rFonts w:ascii="Corbel" w:hAnsi="Corbel"/>
                <w:b/>
                <w:sz w:val="18"/>
                <w:szCs w:val="18"/>
                <w:lang w:val="de-AT"/>
              </w:rPr>
            </w:pPr>
            <w:r w:rsidRPr="000E5FE9">
              <w:rPr>
                <w:rFonts w:ascii="Corbel" w:hAnsi="Corbel"/>
                <w:b/>
                <w:sz w:val="18"/>
                <w:szCs w:val="18"/>
                <w:lang w:val="de-AT"/>
              </w:rPr>
              <w:t xml:space="preserve">Tonnen (Mg):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r w:rsidRPr="000E5FE9">
              <w:rPr>
                <w:rFonts w:ascii="Corbel" w:hAnsi="Corbel"/>
                <w:b/>
                <w:sz w:val="18"/>
                <w:szCs w:val="18"/>
                <w:lang w:val="de-AT"/>
              </w:rPr>
              <w:tab/>
            </w:r>
          </w:p>
          <w:p w14:paraId="50674800" w14:textId="1BE5FF23" w:rsidR="00514CE7" w:rsidRDefault="007B7A2A" w:rsidP="007B7A2A">
            <w:pPr>
              <w:spacing w:line="360" w:lineRule="auto"/>
              <w:rPr>
                <w:rFonts w:ascii="Corbel" w:hAnsi="Corbel"/>
                <w:b/>
                <w:sz w:val="18"/>
                <w:szCs w:val="18"/>
                <w:lang w:val="de-AT"/>
              </w:rPr>
            </w:pPr>
            <w:r w:rsidRPr="000E5FE9">
              <w:rPr>
                <w:rFonts w:ascii="Corbel" w:hAnsi="Corbel"/>
                <w:b/>
                <w:sz w:val="18"/>
                <w:szCs w:val="18"/>
                <w:lang w:val="de-AT"/>
              </w:rPr>
              <w:t xml:space="preserve">m3: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tc>
        <w:tc>
          <w:tcPr>
            <w:tcW w:w="5157" w:type="dxa"/>
            <w:tcBorders>
              <w:top w:val="single" w:sz="12" w:space="0" w:color="auto"/>
              <w:bottom w:val="single" w:sz="4" w:space="0" w:color="auto"/>
              <w:right w:val="single" w:sz="12" w:space="0" w:color="auto"/>
            </w:tcBorders>
            <w:shd w:val="clear" w:color="auto" w:fill="auto"/>
          </w:tcPr>
          <w:p w14:paraId="1FA179FC" w14:textId="77777777" w:rsidR="007B7A2A" w:rsidRPr="000E5FE9" w:rsidRDefault="007B7A2A" w:rsidP="007B7A2A">
            <w:pPr>
              <w:spacing w:line="360" w:lineRule="auto"/>
              <w:rPr>
                <w:rFonts w:ascii="Corbel" w:hAnsi="Corbel"/>
                <w:b/>
                <w:sz w:val="18"/>
                <w:szCs w:val="18"/>
                <w:lang w:val="de-AT"/>
              </w:rPr>
            </w:pPr>
            <w:r w:rsidRPr="000E5FE9">
              <w:rPr>
                <w:rFonts w:ascii="Corbel" w:hAnsi="Corbel"/>
                <w:b/>
                <w:sz w:val="18"/>
                <w:szCs w:val="18"/>
                <w:lang w:val="de-AT"/>
              </w:rPr>
              <w:t>6. Bezeichnung und Zusammensetzung der Abfälle</w:t>
            </w:r>
            <w:r>
              <w:rPr>
                <w:rFonts w:ascii="Corbel" w:hAnsi="Corbel"/>
                <w:b/>
                <w:sz w:val="18"/>
                <w:szCs w:val="18"/>
                <w:lang w:val="de-AT"/>
              </w:rPr>
              <w:t xml:space="preserve"> </w:t>
            </w:r>
            <w:r w:rsidRPr="000E5FE9">
              <w:rPr>
                <w:rStyle w:val="Funotenzeichen"/>
                <w:rFonts w:ascii="Corbel" w:hAnsi="Corbel"/>
                <w:b/>
                <w:sz w:val="18"/>
                <w:szCs w:val="18"/>
                <w:lang w:val="de-AT"/>
              </w:rPr>
              <w:footnoteReference w:id="4"/>
            </w:r>
            <w:r w:rsidRPr="000E5FE9">
              <w:rPr>
                <w:rFonts w:ascii="Corbel" w:hAnsi="Corbel"/>
                <w:b/>
                <w:sz w:val="18"/>
                <w:szCs w:val="18"/>
                <w:lang w:val="de-AT"/>
              </w:rPr>
              <w:t>:</w:t>
            </w:r>
          </w:p>
          <w:p w14:paraId="2541FF98" w14:textId="10D18653" w:rsidR="00514CE7" w:rsidRPr="000E5FE9" w:rsidRDefault="007B7A2A" w:rsidP="007B7A2A">
            <w:pPr>
              <w:spacing w:line="360" w:lineRule="auto"/>
              <w:rPr>
                <w:rFonts w:ascii="Corbel" w:hAnsi="Corbel"/>
                <w:b/>
                <w:sz w:val="18"/>
                <w:szCs w:val="18"/>
                <w:lang w:val="de-AT"/>
              </w:rPr>
            </w:pPr>
            <w:r w:rsidRPr="000E5FE9">
              <w:rPr>
                <w:rFonts w:ascii="Corbel" w:hAnsi="Corbel"/>
                <w:b/>
                <w:sz w:val="18"/>
                <w:szCs w:val="18"/>
                <w:lang w:val="de-AT"/>
              </w:rPr>
              <w:fldChar w:fldCharType="begin">
                <w:ffData>
                  <w:name w:val="Text50"/>
                  <w:enabled/>
                  <w:calcOnExit w:val="0"/>
                  <w:textInput>
                    <w:maxLength w:val="200"/>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tc>
      </w:tr>
      <w:tr w:rsidR="007B7A2A" w:rsidRPr="000E5FE9" w14:paraId="6459D73C" w14:textId="77777777" w:rsidTr="00095840">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7" w:type="dxa"/>
            <w:left w:w="85" w:type="dxa"/>
            <w:right w:w="85" w:type="dxa"/>
          </w:tblCellMar>
        </w:tblPrEx>
        <w:trPr>
          <w:cantSplit/>
          <w:trHeight w:val="339"/>
        </w:trPr>
        <w:tc>
          <w:tcPr>
            <w:tcW w:w="10314" w:type="dxa"/>
            <w:gridSpan w:val="2"/>
            <w:tcBorders>
              <w:top w:val="single" w:sz="12" w:space="0" w:color="auto"/>
              <w:left w:val="single" w:sz="12" w:space="0" w:color="auto"/>
              <w:bottom w:val="single" w:sz="12" w:space="0" w:color="auto"/>
              <w:right w:val="single" w:sz="12" w:space="0" w:color="auto"/>
            </w:tcBorders>
            <w:shd w:val="clear" w:color="auto" w:fill="auto"/>
            <w:noWrap/>
          </w:tcPr>
          <w:p w14:paraId="3EF1FBE8" w14:textId="6522EA56" w:rsidR="007B7A2A" w:rsidRPr="000E5FE9" w:rsidRDefault="007B7A2A" w:rsidP="007B7A2A">
            <w:pPr>
              <w:spacing w:line="360" w:lineRule="auto"/>
              <w:rPr>
                <w:rFonts w:ascii="Corbel" w:hAnsi="Corbel"/>
                <w:b/>
                <w:sz w:val="18"/>
                <w:szCs w:val="18"/>
                <w:lang w:val="de-AT"/>
              </w:rPr>
            </w:pPr>
            <w:r>
              <w:rPr>
                <w:rFonts w:ascii="Corbel" w:hAnsi="Corbel"/>
                <w:b/>
                <w:sz w:val="18"/>
                <w:szCs w:val="18"/>
                <w:lang w:val="de-AT"/>
              </w:rPr>
              <w:t xml:space="preserve">7. Behandelte Mengen: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tc>
      </w:tr>
      <w:tr w:rsidR="007B7A2A" w:rsidRPr="000E5FE9" w14:paraId="1BF47967" w14:textId="77777777" w:rsidTr="00095840">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7" w:type="dxa"/>
            <w:left w:w="85" w:type="dxa"/>
            <w:right w:w="85" w:type="dxa"/>
          </w:tblCellMar>
        </w:tblPrEx>
        <w:trPr>
          <w:cantSplit/>
          <w:trHeight w:val="339"/>
        </w:trPr>
        <w:tc>
          <w:tcPr>
            <w:tcW w:w="10314" w:type="dxa"/>
            <w:gridSpan w:val="2"/>
            <w:tcBorders>
              <w:top w:val="single" w:sz="12" w:space="0" w:color="auto"/>
              <w:left w:val="single" w:sz="12" w:space="0" w:color="auto"/>
              <w:bottom w:val="single" w:sz="12" w:space="0" w:color="auto"/>
              <w:right w:val="single" w:sz="12" w:space="0" w:color="auto"/>
            </w:tcBorders>
            <w:shd w:val="clear" w:color="auto" w:fill="auto"/>
            <w:noWrap/>
          </w:tcPr>
          <w:p w14:paraId="605B0D60" w14:textId="5E1A6B38" w:rsidR="007B7A2A" w:rsidRDefault="007B7A2A" w:rsidP="007B7A2A">
            <w:pPr>
              <w:spacing w:line="360" w:lineRule="auto"/>
              <w:rPr>
                <w:rFonts w:ascii="Corbel" w:hAnsi="Corbel"/>
                <w:b/>
                <w:sz w:val="18"/>
                <w:szCs w:val="18"/>
              </w:rPr>
            </w:pPr>
            <w:r w:rsidRPr="007B7A2A">
              <w:rPr>
                <w:rFonts w:ascii="Corbel" w:hAnsi="Corbel"/>
                <w:b/>
                <w:sz w:val="18"/>
                <w:szCs w:val="18"/>
              </w:rPr>
              <w:t xml:space="preserve">Zur Wiederverwendung vorbereitete oder recycelte Menge: </w:t>
            </w:r>
            <w:r>
              <w:rPr>
                <w:rFonts w:ascii="Corbel" w:hAnsi="Corbel"/>
                <w:b/>
                <w:sz w:val="18"/>
                <w:szCs w:val="18"/>
              </w:rPr>
              <w:t xml:space="preserve">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r>
              <w:rPr>
                <w:rFonts w:ascii="Corbel" w:hAnsi="Corbel"/>
                <w:b/>
                <w:sz w:val="18"/>
                <w:szCs w:val="18"/>
              </w:rPr>
              <w:t xml:space="preserve">               </w:t>
            </w:r>
            <w:r w:rsidRPr="007B7A2A">
              <w:rPr>
                <w:rFonts w:ascii="Corbel" w:hAnsi="Corbel"/>
                <w:b/>
                <w:sz w:val="18"/>
                <w:szCs w:val="18"/>
              </w:rPr>
              <w:t xml:space="preserve">Tonnen (Mg):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r>
              <w:rPr>
                <w:rFonts w:ascii="Corbel" w:hAnsi="Corbel"/>
                <w:b/>
                <w:sz w:val="18"/>
                <w:szCs w:val="18"/>
                <w:lang w:val="de-AT"/>
              </w:rPr>
              <w:t xml:space="preserve">                          R-Code: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p w14:paraId="62235E47" w14:textId="012DCF88" w:rsidR="007B7A2A" w:rsidRDefault="007B7A2A" w:rsidP="007B7A2A">
            <w:pPr>
              <w:spacing w:line="360" w:lineRule="auto"/>
              <w:rPr>
                <w:rFonts w:ascii="Corbel" w:hAnsi="Corbel"/>
                <w:b/>
                <w:sz w:val="18"/>
                <w:szCs w:val="18"/>
              </w:rPr>
            </w:pPr>
            <w:r>
              <w:rPr>
                <w:rFonts w:ascii="Corbel" w:hAnsi="Corbel"/>
                <w:b/>
                <w:sz w:val="18"/>
                <w:szCs w:val="18"/>
              </w:rPr>
              <w:t xml:space="preserve">                                                                                                                                                                     </w:t>
            </w:r>
            <w:r w:rsidRPr="007B7A2A">
              <w:rPr>
                <w:rFonts w:ascii="Corbel" w:hAnsi="Corbel"/>
                <w:b/>
                <w:sz w:val="18"/>
                <w:szCs w:val="18"/>
              </w:rPr>
              <w:t>m3:</w:t>
            </w:r>
            <w:r>
              <w:rPr>
                <w:rFonts w:ascii="Corbel" w:hAnsi="Corbel"/>
                <w:b/>
                <w:sz w:val="18"/>
                <w:szCs w:val="18"/>
              </w:rPr>
              <w:t xml:space="preserve">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p w14:paraId="48E9E915" w14:textId="77777777" w:rsidR="007B7A2A" w:rsidRDefault="007B7A2A" w:rsidP="007B7A2A">
            <w:pPr>
              <w:spacing w:line="360" w:lineRule="auto"/>
              <w:rPr>
                <w:rFonts w:ascii="Corbel" w:hAnsi="Corbel"/>
                <w:b/>
                <w:sz w:val="18"/>
                <w:szCs w:val="18"/>
              </w:rPr>
            </w:pPr>
          </w:p>
          <w:p w14:paraId="2DF0528C" w14:textId="6E47AABB" w:rsidR="007B7A2A" w:rsidRDefault="007B7A2A" w:rsidP="007B7A2A">
            <w:pPr>
              <w:spacing w:line="360" w:lineRule="auto"/>
              <w:rPr>
                <w:rFonts w:ascii="Corbel" w:hAnsi="Corbel"/>
                <w:b/>
                <w:sz w:val="18"/>
                <w:szCs w:val="18"/>
              </w:rPr>
            </w:pPr>
            <w:r>
              <w:rPr>
                <w:rFonts w:ascii="Corbel" w:hAnsi="Corbel"/>
                <w:b/>
                <w:sz w:val="18"/>
                <w:szCs w:val="18"/>
              </w:rPr>
              <w:t>Auf andere Weise verwertete</w:t>
            </w:r>
            <w:r w:rsidRPr="007B7A2A">
              <w:rPr>
                <w:rFonts w:ascii="Corbel" w:hAnsi="Corbel"/>
                <w:b/>
                <w:sz w:val="18"/>
                <w:szCs w:val="18"/>
              </w:rPr>
              <w:t xml:space="preserve">: </w:t>
            </w:r>
            <w:r>
              <w:rPr>
                <w:rFonts w:ascii="Corbel" w:hAnsi="Corbel"/>
                <w:b/>
                <w:sz w:val="18"/>
                <w:szCs w:val="18"/>
              </w:rPr>
              <w:t xml:space="preserve">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r>
              <w:rPr>
                <w:rFonts w:ascii="Corbel" w:hAnsi="Corbel"/>
                <w:b/>
                <w:sz w:val="18"/>
                <w:szCs w:val="18"/>
              </w:rPr>
              <w:t xml:space="preserve">                                                                             </w:t>
            </w:r>
            <w:r w:rsidRPr="007B7A2A">
              <w:rPr>
                <w:rFonts w:ascii="Corbel" w:hAnsi="Corbel"/>
                <w:b/>
                <w:sz w:val="18"/>
                <w:szCs w:val="18"/>
              </w:rPr>
              <w:t xml:space="preserve">Tonnen (Mg):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r>
              <w:rPr>
                <w:rFonts w:ascii="Corbel" w:hAnsi="Corbel"/>
                <w:b/>
                <w:sz w:val="18"/>
                <w:szCs w:val="18"/>
                <w:lang w:val="de-AT"/>
              </w:rPr>
              <w:t xml:space="preserve">                          R-Code: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p w14:paraId="779B7F3A" w14:textId="77777777" w:rsidR="007B7A2A" w:rsidRDefault="007B7A2A" w:rsidP="007B7A2A">
            <w:pPr>
              <w:spacing w:line="360" w:lineRule="auto"/>
              <w:rPr>
                <w:rFonts w:ascii="Corbel" w:hAnsi="Corbel"/>
                <w:b/>
                <w:sz w:val="18"/>
                <w:szCs w:val="18"/>
              </w:rPr>
            </w:pPr>
            <w:r>
              <w:rPr>
                <w:rFonts w:ascii="Corbel" w:hAnsi="Corbel"/>
                <w:b/>
                <w:sz w:val="18"/>
                <w:szCs w:val="18"/>
              </w:rPr>
              <w:t xml:space="preserve">                                                                                                                                                                     </w:t>
            </w:r>
            <w:r w:rsidRPr="007B7A2A">
              <w:rPr>
                <w:rFonts w:ascii="Corbel" w:hAnsi="Corbel"/>
                <w:b/>
                <w:sz w:val="18"/>
                <w:szCs w:val="18"/>
              </w:rPr>
              <w:t>m3:</w:t>
            </w:r>
            <w:r>
              <w:rPr>
                <w:rFonts w:ascii="Corbel" w:hAnsi="Corbel"/>
                <w:b/>
                <w:sz w:val="18"/>
                <w:szCs w:val="18"/>
              </w:rPr>
              <w:t xml:space="preserve">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p w14:paraId="6C9ED8ED" w14:textId="77777777" w:rsidR="007B7A2A" w:rsidRDefault="007B7A2A" w:rsidP="007B7A2A">
            <w:pPr>
              <w:spacing w:line="360" w:lineRule="auto"/>
              <w:rPr>
                <w:rFonts w:ascii="Corbel" w:hAnsi="Corbel"/>
                <w:b/>
                <w:sz w:val="18"/>
                <w:szCs w:val="18"/>
              </w:rPr>
            </w:pPr>
          </w:p>
          <w:p w14:paraId="236CCC85" w14:textId="6C530588" w:rsidR="007B7A2A" w:rsidRDefault="007B7A2A" w:rsidP="007B7A2A">
            <w:pPr>
              <w:spacing w:line="360" w:lineRule="auto"/>
              <w:rPr>
                <w:rFonts w:ascii="Corbel" w:hAnsi="Corbel"/>
                <w:b/>
                <w:sz w:val="18"/>
                <w:szCs w:val="18"/>
              </w:rPr>
            </w:pPr>
            <w:r>
              <w:rPr>
                <w:rFonts w:ascii="Corbel" w:hAnsi="Corbel"/>
                <w:b/>
                <w:sz w:val="18"/>
                <w:szCs w:val="18"/>
              </w:rPr>
              <w:t>Beseitigte Menge</w:t>
            </w:r>
            <w:r w:rsidRPr="007B7A2A">
              <w:rPr>
                <w:rFonts w:ascii="Corbel" w:hAnsi="Corbel"/>
                <w:b/>
                <w:sz w:val="18"/>
                <w:szCs w:val="18"/>
              </w:rPr>
              <w:t xml:space="preserve">: </w:t>
            </w:r>
            <w:r>
              <w:rPr>
                <w:rFonts w:ascii="Corbel" w:hAnsi="Corbel"/>
                <w:b/>
                <w:sz w:val="18"/>
                <w:szCs w:val="18"/>
              </w:rPr>
              <w:t xml:space="preserve">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r>
              <w:rPr>
                <w:rFonts w:ascii="Corbel" w:hAnsi="Corbel"/>
                <w:b/>
                <w:sz w:val="18"/>
                <w:szCs w:val="18"/>
              </w:rPr>
              <w:t xml:space="preserve">                                                                                                     </w:t>
            </w:r>
            <w:r w:rsidRPr="007B7A2A">
              <w:rPr>
                <w:rFonts w:ascii="Corbel" w:hAnsi="Corbel"/>
                <w:b/>
                <w:sz w:val="18"/>
                <w:szCs w:val="18"/>
              </w:rPr>
              <w:t xml:space="preserve">Tonnen (Mg):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r>
              <w:rPr>
                <w:rFonts w:ascii="Corbel" w:hAnsi="Corbel"/>
                <w:b/>
                <w:sz w:val="18"/>
                <w:szCs w:val="18"/>
                <w:lang w:val="de-AT"/>
              </w:rPr>
              <w:t xml:space="preserve">                          D-Code: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p w14:paraId="1FEED087" w14:textId="77777777" w:rsidR="007B7A2A" w:rsidRDefault="007B7A2A" w:rsidP="007B7A2A">
            <w:pPr>
              <w:spacing w:line="360" w:lineRule="auto"/>
              <w:rPr>
                <w:rFonts w:ascii="Corbel" w:hAnsi="Corbel"/>
                <w:b/>
                <w:sz w:val="18"/>
                <w:szCs w:val="18"/>
              </w:rPr>
            </w:pPr>
            <w:r>
              <w:rPr>
                <w:rFonts w:ascii="Corbel" w:hAnsi="Corbel"/>
                <w:b/>
                <w:sz w:val="18"/>
                <w:szCs w:val="18"/>
              </w:rPr>
              <w:t xml:space="preserve">                                                                                                                                                                     </w:t>
            </w:r>
            <w:r w:rsidRPr="007B7A2A">
              <w:rPr>
                <w:rFonts w:ascii="Corbel" w:hAnsi="Corbel"/>
                <w:b/>
                <w:sz w:val="18"/>
                <w:szCs w:val="18"/>
              </w:rPr>
              <w:t>m3:</w:t>
            </w:r>
            <w:r>
              <w:rPr>
                <w:rFonts w:ascii="Corbel" w:hAnsi="Corbel"/>
                <w:b/>
                <w:sz w:val="18"/>
                <w:szCs w:val="18"/>
              </w:rPr>
              <w:t xml:space="preserve">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p w14:paraId="0C47076C" w14:textId="010813E8" w:rsidR="007B7A2A" w:rsidRPr="007B7A2A" w:rsidRDefault="007B7A2A" w:rsidP="007B7A2A">
            <w:pPr>
              <w:spacing w:line="360" w:lineRule="auto"/>
              <w:rPr>
                <w:rFonts w:ascii="Corbel" w:hAnsi="Corbel"/>
                <w:b/>
                <w:sz w:val="18"/>
                <w:szCs w:val="18"/>
              </w:rPr>
            </w:pPr>
          </w:p>
        </w:tc>
      </w:tr>
      <w:tr w:rsidR="007B7A2A" w:rsidRPr="000E5FE9" w14:paraId="0D5E0881" w14:textId="77777777" w:rsidTr="00095840">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7" w:type="dxa"/>
            <w:left w:w="85" w:type="dxa"/>
            <w:right w:w="85" w:type="dxa"/>
          </w:tblCellMar>
        </w:tblPrEx>
        <w:trPr>
          <w:cantSplit/>
          <w:trHeight w:val="339"/>
        </w:trPr>
        <w:tc>
          <w:tcPr>
            <w:tcW w:w="10314" w:type="dxa"/>
            <w:gridSpan w:val="2"/>
            <w:tcBorders>
              <w:top w:val="single" w:sz="12" w:space="0" w:color="auto"/>
              <w:left w:val="single" w:sz="12" w:space="0" w:color="auto"/>
              <w:bottom w:val="single" w:sz="12" w:space="0" w:color="auto"/>
              <w:right w:val="single" w:sz="12" w:space="0" w:color="auto"/>
            </w:tcBorders>
            <w:shd w:val="clear" w:color="auto" w:fill="auto"/>
            <w:noWrap/>
          </w:tcPr>
          <w:p w14:paraId="03093394" w14:textId="77777777" w:rsidR="007B7A2A" w:rsidRDefault="007B7A2A" w:rsidP="007B7A2A">
            <w:pPr>
              <w:rPr>
                <w:rFonts w:ascii="Corbel" w:hAnsi="Corbel"/>
                <w:b/>
                <w:sz w:val="18"/>
                <w:szCs w:val="18"/>
              </w:rPr>
            </w:pPr>
            <w:r>
              <w:rPr>
                <w:rFonts w:ascii="Corbel" w:hAnsi="Corbel"/>
                <w:b/>
                <w:sz w:val="18"/>
                <w:szCs w:val="18"/>
              </w:rPr>
              <w:t>8. I</w:t>
            </w:r>
            <w:r w:rsidRPr="007B7A2A">
              <w:rPr>
                <w:rFonts w:ascii="Corbel" w:hAnsi="Corbel"/>
                <w:b/>
                <w:sz w:val="18"/>
                <w:szCs w:val="18"/>
              </w:rPr>
              <w:t>ch erkläre, dass die Informationen in den Feldern 3 bis 7 nach meinem besten Wissen vollständig sind und der Wahrheit</w:t>
            </w:r>
            <w:r>
              <w:rPr>
                <w:rFonts w:ascii="Corbel" w:hAnsi="Corbel"/>
                <w:b/>
                <w:sz w:val="18"/>
                <w:szCs w:val="18"/>
              </w:rPr>
              <w:t xml:space="preserve"> </w:t>
            </w:r>
            <w:r w:rsidRPr="007B7A2A">
              <w:rPr>
                <w:rFonts w:ascii="Corbel" w:hAnsi="Corbel"/>
                <w:b/>
                <w:sz w:val="18"/>
                <w:szCs w:val="18"/>
              </w:rPr>
              <w:t>entsprechen und die oben beschriebene Verwertung/Beseitigung von Abfällen in der Anlage abgeschlossen wurde:</w:t>
            </w:r>
          </w:p>
          <w:p w14:paraId="230CC54A" w14:textId="77777777" w:rsidR="007B7A2A" w:rsidRDefault="007B7A2A" w:rsidP="007B7A2A">
            <w:pPr>
              <w:rPr>
                <w:rFonts w:ascii="Corbel" w:hAnsi="Corbel"/>
                <w:b/>
                <w:sz w:val="18"/>
                <w:szCs w:val="18"/>
              </w:rPr>
            </w:pPr>
          </w:p>
          <w:p w14:paraId="7C001C14" w14:textId="20C2E5A7" w:rsidR="007B7A2A" w:rsidRPr="007B7A2A" w:rsidRDefault="007B7A2A" w:rsidP="007B7A2A">
            <w:pPr>
              <w:rPr>
                <w:rFonts w:ascii="Corbel" w:hAnsi="Corbel"/>
                <w:bCs/>
                <w:sz w:val="18"/>
                <w:szCs w:val="18"/>
              </w:rPr>
            </w:pPr>
            <w:r w:rsidRPr="007B7A2A">
              <w:rPr>
                <w:rFonts w:ascii="Corbel" w:hAnsi="Corbel"/>
                <w:bCs/>
                <w:sz w:val="18"/>
                <w:szCs w:val="18"/>
              </w:rPr>
              <w:t xml:space="preserve">Name: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p w14:paraId="69663C41" w14:textId="77777777" w:rsidR="007B7A2A" w:rsidRPr="007B7A2A" w:rsidRDefault="007B7A2A" w:rsidP="007B7A2A">
            <w:pPr>
              <w:rPr>
                <w:rFonts w:ascii="Corbel" w:hAnsi="Corbel"/>
                <w:bCs/>
                <w:sz w:val="18"/>
                <w:szCs w:val="18"/>
              </w:rPr>
            </w:pPr>
          </w:p>
          <w:p w14:paraId="23203CA3" w14:textId="6FF10777" w:rsidR="007B7A2A" w:rsidRPr="007B7A2A" w:rsidRDefault="007B7A2A" w:rsidP="007B7A2A">
            <w:pPr>
              <w:rPr>
                <w:rFonts w:ascii="Corbel" w:hAnsi="Corbel"/>
                <w:bCs/>
                <w:sz w:val="18"/>
                <w:szCs w:val="18"/>
              </w:rPr>
            </w:pPr>
            <w:r w:rsidRPr="007B7A2A">
              <w:rPr>
                <w:rFonts w:ascii="Corbel" w:hAnsi="Corbel"/>
                <w:bCs/>
                <w:sz w:val="18"/>
                <w:szCs w:val="18"/>
              </w:rPr>
              <w:t xml:space="preserve">Datum: </w:t>
            </w:r>
            <w:r w:rsidRPr="000E5FE9">
              <w:rPr>
                <w:rFonts w:ascii="Corbel" w:hAnsi="Corbel"/>
                <w:b/>
                <w:sz w:val="18"/>
                <w:szCs w:val="18"/>
                <w:lang w:val="de-AT"/>
              </w:rPr>
              <w:fldChar w:fldCharType="begin">
                <w:ffData>
                  <w:name w:val="Text13"/>
                  <w:enabled/>
                  <w:calcOnExit w:val="0"/>
                  <w:textInput>
                    <w:maxLength w:val="15"/>
                  </w:textInput>
                </w:ffData>
              </w:fldChar>
            </w:r>
            <w:r w:rsidRPr="000E5FE9">
              <w:rPr>
                <w:rFonts w:ascii="Corbel" w:hAnsi="Corbel"/>
                <w:b/>
                <w:sz w:val="18"/>
                <w:szCs w:val="18"/>
                <w:lang w:val="de-AT"/>
              </w:rPr>
              <w:instrText xml:space="preserve"> FORMTEXT </w:instrText>
            </w:r>
            <w:r w:rsidRPr="000E5FE9">
              <w:rPr>
                <w:rFonts w:ascii="Corbel" w:hAnsi="Corbel"/>
                <w:b/>
                <w:sz w:val="18"/>
                <w:szCs w:val="18"/>
                <w:lang w:val="de-AT"/>
              </w:rPr>
            </w:r>
            <w:r w:rsidRPr="000E5FE9">
              <w:rPr>
                <w:rFonts w:ascii="Corbel" w:hAnsi="Corbel"/>
                <w:b/>
                <w:sz w:val="18"/>
                <w:szCs w:val="18"/>
                <w:lang w:val="de-AT"/>
              </w:rPr>
              <w:fldChar w:fldCharType="separate"/>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noProof/>
                <w:sz w:val="18"/>
                <w:szCs w:val="18"/>
                <w:lang w:val="de-AT"/>
              </w:rPr>
              <w:t> </w:t>
            </w:r>
            <w:r w:rsidRPr="000E5FE9">
              <w:rPr>
                <w:rFonts w:ascii="Corbel" w:hAnsi="Corbel"/>
                <w:b/>
                <w:sz w:val="18"/>
                <w:szCs w:val="18"/>
                <w:lang w:val="de-AT"/>
              </w:rPr>
              <w:fldChar w:fldCharType="end"/>
            </w:r>
          </w:p>
          <w:p w14:paraId="4F256A18" w14:textId="77777777" w:rsidR="007B7A2A" w:rsidRPr="007B7A2A" w:rsidRDefault="007B7A2A" w:rsidP="007B7A2A">
            <w:pPr>
              <w:rPr>
                <w:rFonts w:ascii="Corbel" w:hAnsi="Corbel"/>
                <w:bCs/>
                <w:sz w:val="18"/>
                <w:szCs w:val="18"/>
              </w:rPr>
            </w:pPr>
          </w:p>
          <w:p w14:paraId="3993102B" w14:textId="77777777" w:rsidR="007B7A2A" w:rsidRPr="007B7A2A" w:rsidRDefault="007B7A2A" w:rsidP="007B7A2A">
            <w:pPr>
              <w:rPr>
                <w:rFonts w:ascii="Corbel" w:hAnsi="Corbel"/>
                <w:bCs/>
                <w:sz w:val="18"/>
                <w:szCs w:val="18"/>
              </w:rPr>
            </w:pPr>
            <w:r w:rsidRPr="007B7A2A">
              <w:rPr>
                <w:rFonts w:ascii="Corbel" w:hAnsi="Corbel"/>
                <w:bCs/>
                <w:sz w:val="18"/>
                <w:szCs w:val="18"/>
              </w:rPr>
              <w:t>Unterschrift:</w:t>
            </w:r>
          </w:p>
          <w:p w14:paraId="7A544167" w14:textId="2B422207" w:rsidR="007B7A2A" w:rsidRPr="007B7A2A" w:rsidRDefault="007B7A2A" w:rsidP="007B7A2A">
            <w:pPr>
              <w:rPr>
                <w:rFonts w:ascii="Corbel" w:hAnsi="Corbel"/>
                <w:b/>
                <w:sz w:val="18"/>
                <w:szCs w:val="18"/>
              </w:rPr>
            </w:pPr>
          </w:p>
        </w:tc>
      </w:tr>
    </w:tbl>
    <w:p w14:paraId="21D65824" w14:textId="77777777" w:rsidR="003D03B7" w:rsidRPr="000E5FE9" w:rsidRDefault="003D03B7" w:rsidP="003D03B7">
      <w:pPr>
        <w:spacing w:line="360" w:lineRule="auto"/>
        <w:rPr>
          <w:rFonts w:ascii="Corbel" w:hAnsi="Corbel"/>
          <w:lang w:val="de-AT"/>
        </w:rPr>
      </w:pPr>
    </w:p>
    <w:p w14:paraId="37002BAE" w14:textId="7076E781" w:rsidR="003D03B7" w:rsidRPr="000E5FE9" w:rsidRDefault="003D03B7" w:rsidP="003D03B7">
      <w:pPr>
        <w:spacing w:line="360" w:lineRule="auto"/>
        <w:rPr>
          <w:rFonts w:ascii="Corbel" w:hAnsi="Corbel"/>
          <w:b/>
          <w:u w:val="single"/>
          <w:lang w:val="de-AT"/>
        </w:rPr>
      </w:pPr>
      <w:r w:rsidRPr="000E5FE9">
        <w:rPr>
          <w:rFonts w:ascii="Corbel" w:hAnsi="Corbel"/>
          <w:b/>
          <w:u w:val="single"/>
          <w:lang w:val="de-AT"/>
        </w:rPr>
        <w:br w:type="page"/>
      </w:r>
      <w:r w:rsidR="00095840" w:rsidRPr="00095840">
        <w:rPr>
          <w:rFonts w:ascii="Corbel" w:hAnsi="Corbel"/>
          <w:b/>
          <w:u w:val="single"/>
        </w:rPr>
        <w:lastRenderedPageBreak/>
        <w:t>Anweisungen für das Ausfüllen der Bescheinigung gemäß Artikel 15 Absatz 5 der Verordnung (EU) 2024/1157</w:t>
      </w:r>
    </w:p>
    <w:p w14:paraId="1C987A72" w14:textId="750465BA" w:rsidR="003D03B7" w:rsidRPr="00095840" w:rsidRDefault="00095840" w:rsidP="00095840">
      <w:pPr>
        <w:pStyle w:val="Listenabsatz"/>
        <w:numPr>
          <w:ilvl w:val="0"/>
          <w:numId w:val="3"/>
        </w:numPr>
        <w:spacing w:line="360" w:lineRule="auto"/>
        <w:jc w:val="both"/>
        <w:rPr>
          <w:rFonts w:ascii="Corbel" w:hAnsi="Corbel"/>
          <w:lang w:val="de-AT"/>
        </w:rPr>
      </w:pPr>
      <w:r>
        <w:rPr>
          <w:rFonts w:ascii="Corbel" w:hAnsi="Corbel"/>
        </w:rPr>
        <w:t>D</w:t>
      </w:r>
      <w:r w:rsidRPr="00095840">
        <w:rPr>
          <w:rFonts w:ascii="Corbel" w:hAnsi="Corbel"/>
        </w:rPr>
        <w:t>ie Anlage, in der das vorläufige Verfahren durchgeführt wird, füllt gemäß Artikel 15 Absatz 3 der Verordnung (EU) 2024/1157 die Felder 1 und 2 der Bescheinigung aus und bittet die Anlage gemäß Artikel 15 Absatz 5 der genannten Verordnung, die nachfolgende vorläufige oder nicht vorläufige Verwertungsverfahren oder nachfolgende vorläufige oder nicht vorläufige Beseitigungsverfahren durchführt (im Folgenden „nachfolgende Anlage“), den Rest der Bescheinigung auszufüllen und diese zu übermitteln.</w:t>
      </w:r>
    </w:p>
    <w:p w14:paraId="049D6832" w14:textId="4E2E2719" w:rsidR="00095840" w:rsidRPr="00095840" w:rsidRDefault="00095840" w:rsidP="00095840">
      <w:pPr>
        <w:pStyle w:val="Listenabsatz"/>
        <w:numPr>
          <w:ilvl w:val="0"/>
          <w:numId w:val="3"/>
        </w:numPr>
        <w:spacing w:line="360" w:lineRule="auto"/>
        <w:jc w:val="both"/>
        <w:rPr>
          <w:rFonts w:ascii="Corbel" w:hAnsi="Corbel"/>
          <w:lang w:val="de-AT"/>
        </w:rPr>
      </w:pPr>
      <w:r w:rsidRPr="00095840">
        <w:rPr>
          <w:rFonts w:ascii="Corbel" w:hAnsi="Corbel"/>
        </w:rPr>
        <w:t>Jede nachfolgende Anlage muss die Felder 3 bis 8 der Bescheinigung ausfüllen.</w:t>
      </w:r>
    </w:p>
    <w:p w14:paraId="0E3339E2" w14:textId="7C9CDFF0" w:rsidR="00095840" w:rsidRDefault="00095840" w:rsidP="00095840">
      <w:pPr>
        <w:pStyle w:val="Listenabsatz"/>
        <w:numPr>
          <w:ilvl w:val="0"/>
          <w:numId w:val="3"/>
        </w:numPr>
        <w:spacing w:line="360" w:lineRule="auto"/>
        <w:jc w:val="both"/>
        <w:rPr>
          <w:rFonts w:ascii="Corbel" w:hAnsi="Corbel"/>
          <w:lang w:val="de-AT"/>
        </w:rPr>
      </w:pPr>
      <w:r w:rsidRPr="00095840">
        <w:rPr>
          <w:rFonts w:ascii="Corbel" w:hAnsi="Corbel"/>
          <w:lang w:val="de-AT"/>
        </w:rPr>
        <w:t xml:space="preserve">In die Felder 1 und 2 sind die jeweiligen Nummern des entsprechenden </w:t>
      </w:r>
      <w:proofErr w:type="spellStart"/>
      <w:r w:rsidRPr="00095840">
        <w:rPr>
          <w:rFonts w:ascii="Corbel" w:hAnsi="Corbel"/>
          <w:lang w:val="de-AT"/>
        </w:rPr>
        <w:t>Notifizierungsformulars</w:t>
      </w:r>
      <w:proofErr w:type="spellEnd"/>
      <w:r w:rsidRPr="00095840">
        <w:rPr>
          <w:rFonts w:ascii="Corbel" w:hAnsi="Corbel"/>
          <w:lang w:val="de-AT"/>
        </w:rPr>
        <w:t xml:space="preserve"> und des entsprechenden Begleitformulars bzw. der entsprechenden Begleitformulare einzutragen, mit denen die Abfälle an die Anlage gemäß Artikel 15 Absatz 3 der Verordnung (EU) 2024/1157, in der das vorläufige Verfahren durchgeführt wird, geliefert wurden</w:t>
      </w:r>
      <w:r>
        <w:rPr>
          <w:rFonts w:ascii="Corbel" w:hAnsi="Corbel"/>
          <w:lang w:val="de-AT"/>
        </w:rPr>
        <w:t>.</w:t>
      </w:r>
    </w:p>
    <w:p w14:paraId="4605069D" w14:textId="43CF1E67" w:rsidR="00095840" w:rsidRPr="00095840" w:rsidRDefault="00095840" w:rsidP="00095840">
      <w:pPr>
        <w:pStyle w:val="Listenabsatz"/>
        <w:numPr>
          <w:ilvl w:val="0"/>
          <w:numId w:val="3"/>
        </w:numPr>
        <w:spacing w:line="360" w:lineRule="auto"/>
        <w:jc w:val="both"/>
        <w:rPr>
          <w:rFonts w:ascii="Corbel" w:hAnsi="Corbel"/>
          <w:lang w:val="de-AT"/>
        </w:rPr>
      </w:pPr>
      <w:r>
        <w:rPr>
          <w:rFonts w:ascii="Corbel" w:hAnsi="Corbel"/>
        </w:rPr>
        <w:t>F</w:t>
      </w:r>
      <w:r w:rsidRPr="00095840">
        <w:rPr>
          <w:rFonts w:ascii="Corbel" w:hAnsi="Corbel"/>
        </w:rPr>
        <w:t>eld 3 enthält Informationen über die nachfolgende Anlage.</w:t>
      </w:r>
    </w:p>
    <w:p w14:paraId="2EF2346B" w14:textId="0EEF5074" w:rsidR="00095840" w:rsidRPr="00095840" w:rsidRDefault="00095840" w:rsidP="00095840">
      <w:pPr>
        <w:pStyle w:val="Listenabsatz"/>
        <w:numPr>
          <w:ilvl w:val="0"/>
          <w:numId w:val="3"/>
        </w:numPr>
        <w:spacing w:line="360" w:lineRule="auto"/>
        <w:jc w:val="both"/>
        <w:rPr>
          <w:rFonts w:ascii="Corbel" w:hAnsi="Corbel"/>
          <w:lang w:val="de-AT"/>
        </w:rPr>
      </w:pPr>
      <w:r>
        <w:rPr>
          <w:rFonts w:ascii="Corbel" w:hAnsi="Corbel"/>
        </w:rPr>
        <w:t>F</w:t>
      </w:r>
      <w:r w:rsidRPr="00095840">
        <w:rPr>
          <w:rFonts w:ascii="Corbel" w:hAnsi="Corbel"/>
        </w:rPr>
        <w:t>elder 4, 5 und 6 beziehen sich auf die von der nachfolgenden Anlage entgegengenommenen Abfälle.</w:t>
      </w:r>
    </w:p>
    <w:p w14:paraId="5068E89B" w14:textId="327627F3" w:rsidR="00095840" w:rsidRPr="00095840" w:rsidRDefault="00095840" w:rsidP="00095840">
      <w:pPr>
        <w:pStyle w:val="Listenabsatz"/>
        <w:numPr>
          <w:ilvl w:val="0"/>
          <w:numId w:val="3"/>
        </w:numPr>
        <w:spacing w:line="360" w:lineRule="auto"/>
        <w:jc w:val="both"/>
        <w:rPr>
          <w:rFonts w:ascii="Corbel" w:hAnsi="Corbel"/>
          <w:lang w:val="de-AT"/>
        </w:rPr>
      </w:pPr>
      <w:r>
        <w:rPr>
          <w:rFonts w:ascii="Corbel" w:hAnsi="Corbel"/>
        </w:rPr>
        <w:t>F</w:t>
      </w:r>
      <w:r w:rsidRPr="00095840">
        <w:rPr>
          <w:rFonts w:ascii="Corbel" w:hAnsi="Corbel"/>
        </w:rPr>
        <w:t>eld 4 bezieht sich auf die von der nachfolgenden Anlage entgegengenommenen Abfälle. Zur Identifizierung der Abfälle ist der Code anzugeben, der die Abfälle gemäß Anhang IV der Verordnung (EU) 2024/1157 oder gegebenenfalls gemäß den Anhängen III, IIIA oder IIIB der genannten Verordnung identifiziert. Der Code ist nach dem im Rahmen des Basler Übereinkommens festgelegten System (Unterposition i) oder gegebenenfalls nach dem im OECD-Beschluss festgelegten System (Unterposition ii), den Anhängen IIIA oder IIIB (Unterposition iii), dem Abfallverzeichnis gemäß Artikel 7 der Richtlinie 2008/98/EG (Unterposition iv), einem System im Einfuhrstaat (Unterposition v) oder anderen einschlägigen Einstufungssystemen (Unterposition vi) anzugeben. Für Verbringungen innerhalb der Union sind in jedem Fall ein oder mehrere Codes gemäß dem Abfallverzeichnis nach Artikel 7 der Richtlinie 2008/98/EG des Europäischen Parlaments und des Rates</w:t>
      </w:r>
      <w:r>
        <w:rPr>
          <w:rStyle w:val="Funotenzeichen"/>
          <w:rFonts w:ascii="Corbel" w:hAnsi="Corbel"/>
        </w:rPr>
        <w:footnoteReference w:id="5"/>
      </w:r>
      <w:r w:rsidR="00A41426">
        <w:rPr>
          <w:rFonts w:ascii="Corbel" w:hAnsi="Corbel"/>
        </w:rPr>
        <w:t xml:space="preserve"> </w:t>
      </w:r>
      <w:r w:rsidRPr="00095840">
        <w:rPr>
          <w:rFonts w:ascii="Corbel" w:hAnsi="Corbel"/>
        </w:rPr>
        <w:t>anzugeben.</w:t>
      </w:r>
    </w:p>
    <w:p w14:paraId="57B54D66" w14:textId="318BF9F5" w:rsidR="00095840" w:rsidRPr="00095840" w:rsidRDefault="00095840" w:rsidP="00095840">
      <w:pPr>
        <w:pStyle w:val="Listenabsatz"/>
        <w:numPr>
          <w:ilvl w:val="0"/>
          <w:numId w:val="3"/>
        </w:numPr>
        <w:spacing w:line="360" w:lineRule="auto"/>
        <w:jc w:val="both"/>
        <w:rPr>
          <w:rFonts w:ascii="Corbel" w:hAnsi="Corbel"/>
          <w:lang w:val="de-AT"/>
        </w:rPr>
      </w:pPr>
      <w:r w:rsidRPr="00095840">
        <w:rPr>
          <w:rFonts w:ascii="Corbel" w:hAnsi="Corbel"/>
        </w:rPr>
        <w:t>In Feld 5 ist das Datum bzw. sind die Daten anzugeben, an denen die Abfälle von den nachfolgenden Anlagen entgegengenommen wurden, sowie die Menge in Tonnen (Mg) oder gegebenenfalls in m3.</w:t>
      </w:r>
    </w:p>
    <w:p w14:paraId="783A240C" w14:textId="77777777" w:rsidR="00095840" w:rsidRPr="00095840" w:rsidRDefault="00095840" w:rsidP="00095840">
      <w:pPr>
        <w:pStyle w:val="Listenabsatz"/>
        <w:numPr>
          <w:ilvl w:val="0"/>
          <w:numId w:val="3"/>
        </w:numPr>
        <w:spacing w:line="360" w:lineRule="auto"/>
        <w:jc w:val="both"/>
        <w:rPr>
          <w:rFonts w:ascii="Corbel" w:hAnsi="Corbel"/>
          <w:lang w:val="de-AT"/>
        </w:rPr>
      </w:pPr>
      <w:r w:rsidRPr="00095840">
        <w:rPr>
          <w:rFonts w:ascii="Corbel" w:hAnsi="Corbel"/>
        </w:rPr>
        <w:t xml:space="preserve">In Feld 6 ist eine im Vergleich zum Code in Feld 4, der allgemeiner ist, detailliertere Beschreibung der Abfälle anzugeben, die die nachfolgende Anlage entgegengenommen hat. </w:t>
      </w:r>
    </w:p>
    <w:p w14:paraId="4D8C6283" w14:textId="77777777" w:rsidR="00095840" w:rsidRPr="00095840" w:rsidRDefault="00095840" w:rsidP="00095840">
      <w:pPr>
        <w:pStyle w:val="Listenabsatz"/>
        <w:numPr>
          <w:ilvl w:val="0"/>
          <w:numId w:val="3"/>
        </w:numPr>
        <w:spacing w:line="360" w:lineRule="auto"/>
        <w:jc w:val="both"/>
        <w:rPr>
          <w:rFonts w:ascii="Corbel" w:hAnsi="Corbel"/>
          <w:lang w:val="de-AT"/>
        </w:rPr>
      </w:pPr>
      <w:r w:rsidRPr="00095840">
        <w:rPr>
          <w:rFonts w:ascii="Corbel" w:hAnsi="Corbel"/>
        </w:rPr>
        <w:t>Feld 7 bezieht sich auf den Abschluss der Behandlung in der in Feld 3 angegebenen nachfolgenden Anlage. Die verwerteten oder beseitigten Mengen oder gegebenenfalls Volumen an Abfällen sind ebenso anzugeben wie der jeweilige R- und D-Code der durchgeführten Verfahren.</w:t>
      </w:r>
    </w:p>
    <w:p w14:paraId="75A2538F" w14:textId="5FDA504D" w:rsidR="003D03B7" w:rsidRPr="00095840" w:rsidRDefault="00095840" w:rsidP="00095840">
      <w:pPr>
        <w:pStyle w:val="Listenabsatz"/>
        <w:numPr>
          <w:ilvl w:val="0"/>
          <w:numId w:val="3"/>
        </w:numPr>
        <w:spacing w:line="360" w:lineRule="auto"/>
        <w:jc w:val="both"/>
        <w:rPr>
          <w:rFonts w:ascii="Corbel" w:hAnsi="Corbel"/>
          <w:lang w:val="de-AT"/>
        </w:rPr>
      </w:pPr>
      <w:r w:rsidRPr="00095840">
        <w:rPr>
          <w:rFonts w:ascii="Corbel" w:hAnsi="Corbel"/>
        </w:rPr>
        <w:t xml:space="preserve"> In Feld 8 bescheinigt die in Feld 3 angegebene nachfolgende Anlage, dass alle in den Feldern 3 bis 7 angegebenen Informationen vollständig sind und der Wahrheit entsprechen, und dass sie die in der Bescheinigung beschriebene Verwertung oder Beseitigung der Abfälle abgeschlossen hat</w:t>
      </w:r>
      <w:r>
        <w:rPr>
          <w:rFonts w:ascii="Corbel" w:hAnsi="Corbel"/>
        </w:rPr>
        <w:t>.</w:t>
      </w:r>
    </w:p>
    <w:p w14:paraId="3F208858" w14:textId="77777777" w:rsidR="0016063E" w:rsidRPr="000E5FE9" w:rsidRDefault="0016063E" w:rsidP="007A092F">
      <w:pPr>
        <w:spacing w:line="360" w:lineRule="auto"/>
        <w:rPr>
          <w:rFonts w:ascii="Corbel" w:hAnsi="Corbel"/>
          <w:lang w:val="de-AT"/>
        </w:rPr>
      </w:pPr>
    </w:p>
    <w:sectPr w:rsidR="0016063E" w:rsidRPr="000E5FE9" w:rsidSect="000E5FE9">
      <w:footerReference w:type="even" r:id="rId8"/>
      <w:footerReference w:type="default" r:id="rId9"/>
      <w:pgSz w:w="11906" w:h="16838"/>
      <w:pgMar w:top="680" w:right="964" w:bottom="680" w:left="96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641E21" w14:textId="77777777" w:rsidR="00222F10" w:rsidRDefault="00222F10">
      <w:r>
        <w:separator/>
      </w:r>
    </w:p>
  </w:endnote>
  <w:endnote w:type="continuationSeparator" w:id="0">
    <w:p w14:paraId="4761DC63" w14:textId="77777777" w:rsidR="00222F10" w:rsidRDefault="00222F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altName w:val="Corbel"/>
    <w:panose1 w:val="020B0503020204020204"/>
    <w:charset w:val="00"/>
    <w:family w:val="swiss"/>
    <w:pitch w:val="variable"/>
    <w:sig w:usb0="A00002EF" w:usb1="4000A44B" w:usb2="00000000" w:usb3="00000000" w:csb0="0000019F" w:csb1="00000000"/>
  </w:font>
  <w:font w:name="Aptos Display">
    <w:altName w:val="Calibri"/>
    <w:panose1 w:val="00000000000000000000"/>
    <w:charset w:val="00"/>
    <w:family w:val="roman"/>
    <w:notTrueType/>
    <w:pitch w:val="default"/>
  </w:font>
  <w:font w:name="Aptos">
    <w:altName w:val="Calibr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615DE3" w14:textId="77777777" w:rsidR="006E2848" w:rsidRDefault="006E2848" w:rsidP="005A3CD3">
    <w:pPr>
      <w:pStyle w:val="Fuzeile"/>
      <w:framePr w:wrap="around" w:vAnchor="text" w:hAnchor="margin" w:y="1"/>
      <w:rPr>
        <w:rStyle w:val="Seitenzahl"/>
      </w:rPr>
    </w:pPr>
    <w:r>
      <w:rPr>
        <w:rStyle w:val="Seitenzahl"/>
      </w:rPr>
      <w:fldChar w:fldCharType="begin"/>
    </w:r>
    <w:r>
      <w:rPr>
        <w:rStyle w:val="Seitenzahl"/>
      </w:rPr>
      <w:instrText xml:space="preserve">PAGE  </w:instrText>
    </w:r>
    <w:r>
      <w:rPr>
        <w:rStyle w:val="Seitenzahl"/>
      </w:rPr>
      <w:fldChar w:fldCharType="end"/>
    </w:r>
  </w:p>
  <w:p w14:paraId="6C5B8330" w14:textId="77777777" w:rsidR="006E2848" w:rsidRDefault="006E2848" w:rsidP="005A3CD3">
    <w:pPr>
      <w:pStyle w:val="Fuzeile"/>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E36E5" w14:textId="77777777" w:rsidR="002D36EF" w:rsidRPr="004B1C47" w:rsidRDefault="002D36EF">
    <w:pPr>
      <w:pStyle w:val="Fuzeile"/>
      <w:jc w:val="right"/>
      <w:rPr>
        <w:rFonts w:ascii="Corbel" w:hAnsi="Corbel"/>
        <w:sz w:val="16"/>
        <w:szCs w:val="16"/>
      </w:rPr>
    </w:pPr>
    <w:r w:rsidRPr="004B1C47">
      <w:rPr>
        <w:rFonts w:ascii="Corbel" w:hAnsi="Corbel"/>
        <w:sz w:val="16"/>
        <w:szCs w:val="16"/>
      </w:rPr>
      <w:t xml:space="preserve">Seite </w:t>
    </w:r>
    <w:r w:rsidRPr="004B1C47">
      <w:rPr>
        <w:rFonts w:ascii="Corbel" w:hAnsi="Corbel"/>
        <w:sz w:val="16"/>
        <w:szCs w:val="16"/>
      </w:rPr>
      <w:fldChar w:fldCharType="begin"/>
    </w:r>
    <w:r w:rsidRPr="004B1C47">
      <w:rPr>
        <w:rFonts w:ascii="Corbel" w:hAnsi="Corbel"/>
        <w:sz w:val="16"/>
        <w:szCs w:val="16"/>
      </w:rPr>
      <w:instrText>PAGE   \* MERGEFORMAT</w:instrText>
    </w:r>
    <w:r w:rsidRPr="004B1C47">
      <w:rPr>
        <w:rFonts w:ascii="Corbel" w:hAnsi="Corbel"/>
        <w:sz w:val="16"/>
        <w:szCs w:val="16"/>
      </w:rPr>
      <w:fldChar w:fldCharType="separate"/>
    </w:r>
    <w:r w:rsidR="005963BE">
      <w:rPr>
        <w:rFonts w:ascii="Corbel" w:hAnsi="Corbel"/>
        <w:noProof/>
        <w:sz w:val="16"/>
        <w:szCs w:val="16"/>
      </w:rPr>
      <w:t>1</w:t>
    </w:r>
    <w:r w:rsidRPr="004B1C47">
      <w:rPr>
        <w:rFonts w:ascii="Corbel" w:hAnsi="Corbel"/>
        <w:sz w:val="16"/>
        <w:szCs w:val="16"/>
      </w:rPr>
      <w:fldChar w:fldCharType="end"/>
    </w:r>
    <w:r w:rsidRPr="004B1C47">
      <w:rPr>
        <w:rFonts w:ascii="Corbel" w:hAnsi="Corbel"/>
        <w:sz w:val="16"/>
        <w:szCs w:val="16"/>
      </w:rPr>
      <w:t>/2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EF781A" w14:textId="77777777" w:rsidR="00222F10" w:rsidRDefault="00222F10">
      <w:r>
        <w:separator/>
      </w:r>
    </w:p>
  </w:footnote>
  <w:footnote w:type="continuationSeparator" w:id="0">
    <w:p w14:paraId="4B5DAF18" w14:textId="77777777" w:rsidR="00222F10" w:rsidRDefault="00222F10">
      <w:r>
        <w:continuationSeparator/>
      </w:r>
    </w:p>
  </w:footnote>
  <w:footnote w:id="1">
    <w:p w14:paraId="7EBAD015" w14:textId="6265B4FB" w:rsidR="00514CE7" w:rsidRPr="007B7A2A" w:rsidRDefault="00514CE7">
      <w:pPr>
        <w:pStyle w:val="Funotentext"/>
        <w:rPr>
          <w:rFonts w:ascii="Corbel" w:hAnsi="Corbel"/>
          <w:sz w:val="14"/>
          <w:szCs w:val="14"/>
        </w:rPr>
      </w:pPr>
      <w:r w:rsidRPr="007B7A2A">
        <w:rPr>
          <w:rFonts w:ascii="Corbel" w:hAnsi="Corbel"/>
          <w:sz w:val="14"/>
          <w:szCs w:val="14"/>
        </w:rPr>
        <w:footnoteRef/>
      </w:r>
      <w:r w:rsidRPr="007B7A2A">
        <w:rPr>
          <w:rFonts w:ascii="Corbel" w:hAnsi="Corbel"/>
          <w:sz w:val="14"/>
          <w:szCs w:val="14"/>
        </w:rPr>
        <w:t xml:space="preserve"> Angabe der Nummer(n) aus Feld 2 des Begleitformulars gemäß Anhang IB der Verordnung (EU) 2024/1157.</w:t>
      </w:r>
    </w:p>
  </w:footnote>
  <w:footnote w:id="2">
    <w:p w14:paraId="1F3B9A3A" w14:textId="4A074899" w:rsidR="007B7A2A" w:rsidRPr="004B1C47" w:rsidRDefault="007B7A2A" w:rsidP="00514CE7">
      <w:pPr>
        <w:pStyle w:val="Funotentext"/>
        <w:rPr>
          <w:rFonts w:ascii="Corbel" w:hAnsi="Corbel"/>
          <w:sz w:val="14"/>
          <w:szCs w:val="14"/>
          <w:lang w:val="de-AT"/>
        </w:rPr>
      </w:pPr>
      <w:r w:rsidRPr="004B1C47">
        <w:rPr>
          <w:rStyle w:val="Funotenzeichen"/>
          <w:rFonts w:ascii="Corbel" w:hAnsi="Corbel"/>
        </w:rPr>
        <w:footnoteRef/>
      </w:r>
      <w:r w:rsidRPr="004B1C47">
        <w:rPr>
          <w:rFonts w:ascii="Corbel" w:hAnsi="Corbel"/>
        </w:rPr>
        <w:t xml:space="preserve"> </w:t>
      </w:r>
      <w:r w:rsidRPr="004B1C47">
        <w:rPr>
          <w:rFonts w:ascii="Corbel" w:hAnsi="Corbel"/>
          <w:sz w:val="14"/>
          <w:szCs w:val="14"/>
        </w:rPr>
        <w:t>Auszufüllen bei Verbringung innerhalb der EU und bei Einfuhr in die EU aus Dritt</w:t>
      </w:r>
      <w:r>
        <w:rPr>
          <w:rFonts w:ascii="Corbel" w:hAnsi="Corbel"/>
          <w:sz w:val="14"/>
          <w:szCs w:val="14"/>
        </w:rPr>
        <w:t>ländern</w:t>
      </w:r>
      <w:r w:rsidRPr="004B1C47">
        <w:rPr>
          <w:rFonts w:ascii="Corbel" w:hAnsi="Corbel"/>
          <w:sz w:val="14"/>
          <w:szCs w:val="14"/>
        </w:rPr>
        <w:t>.</w:t>
      </w:r>
    </w:p>
  </w:footnote>
  <w:footnote w:id="3">
    <w:p w14:paraId="4C986CB9" w14:textId="74B1389E" w:rsidR="007B7A2A" w:rsidRPr="004B1C47" w:rsidRDefault="007B7A2A" w:rsidP="00514CE7">
      <w:pPr>
        <w:pStyle w:val="Funotentext"/>
        <w:rPr>
          <w:rFonts w:ascii="Corbel" w:hAnsi="Corbel"/>
          <w:sz w:val="14"/>
          <w:szCs w:val="14"/>
          <w:lang w:val="de-AT"/>
        </w:rPr>
      </w:pPr>
      <w:r w:rsidRPr="004B1C47">
        <w:rPr>
          <w:rStyle w:val="Funotenzeichen"/>
          <w:rFonts w:ascii="Corbel" w:hAnsi="Corbel"/>
        </w:rPr>
        <w:footnoteRef/>
      </w:r>
      <w:r w:rsidRPr="004B1C47">
        <w:rPr>
          <w:rFonts w:ascii="Corbel" w:hAnsi="Corbel"/>
        </w:rPr>
        <w:t xml:space="preserve"> </w:t>
      </w:r>
      <w:r w:rsidRPr="004B1C47">
        <w:rPr>
          <w:rFonts w:ascii="Corbel" w:hAnsi="Corbel"/>
          <w:sz w:val="14"/>
          <w:szCs w:val="14"/>
        </w:rPr>
        <w:t>Auszufüllen bei Ausfuhren aus der EU in Dritt</w:t>
      </w:r>
      <w:r>
        <w:rPr>
          <w:rFonts w:ascii="Corbel" w:hAnsi="Corbel"/>
          <w:sz w:val="14"/>
          <w:szCs w:val="14"/>
        </w:rPr>
        <w:t>länder</w:t>
      </w:r>
      <w:r w:rsidRPr="004B1C47">
        <w:rPr>
          <w:rFonts w:ascii="Corbel" w:hAnsi="Corbel"/>
          <w:sz w:val="14"/>
          <w:szCs w:val="14"/>
        </w:rPr>
        <w:t xml:space="preserve"> und bei </w:t>
      </w:r>
      <w:r>
        <w:rPr>
          <w:rFonts w:ascii="Corbel" w:hAnsi="Corbel"/>
          <w:sz w:val="14"/>
          <w:szCs w:val="14"/>
        </w:rPr>
        <w:t>Transit in</w:t>
      </w:r>
      <w:r w:rsidRPr="004B1C47">
        <w:rPr>
          <w:rFonts w:ascii="Corbel" w:hAnsi="Corbel"/>
          <w:sz w:val="14"/>
          <w:szCs w:val="14"/>
        </w:rPr>
        <w:t xml:space="preserve"> </w:t>
      </w:r>
      <w:r>
        <w:rPr>
          <w:rFonts w:ascii="Corbel" w:hAnsi="Corbel"/>
          <w:sz w:val="14"/>
          <w:szCs w:val="14"/>
        </w:rPr>
        <w:t>der</w:t>
      </w:r>
      <w:r w:rsidRPr="004B1C47">
        <w:rPr>
          <w:rFonts w:ascii="Corbel" w:hAnsi="Corbel"/>
          <w:sz w:val="14"/>
          <w:szCs w:val="14"/>
        </w:rPr>
        <w:t xml:space="preserve"> EU </w:t>
      </w:r>
      <w:r>
        <w:rPr>
          <w:rFonts w:ascii="Corbel" w:hAnsi="Corbel"/>
          <w:sz w:val="14"/>
          <w:szCs w:val="14"/>
        </w:rPr>
        <w:t>bei Verbringungen zwischen Drittländern</w:t>
      </w:r>
      <w:r w:rsidRPr="004B1C47">
        <w:rPr>
          <w:rFonts w:ascii="Corbel" w:hAnsi="Corbel"/>
          <w:sz w:val="14"/>
          <w:szCs w:val="14"/>
        </w:rPr>
        <w:t>.</w:t>
      </w:r>
    </w:p>
  </w:footnote>
  <w:footnote w:id="4">
    <w:p w14:paraId="511AE675" w14:textId="77777777" w:rsidR="007B7A2A" w:rsidRPr="004B1C47" w:rsidRDefault="007B7A2A" w:rsidP="007B7A2A">
      <w:pPr>
        <w:pStyle w:val="Funotentext"/>
        <w:rPr>
          <w:rFonts w:ascii="Corbel" w:hAnsi="Corbel"/>
          <w:sz w:val="14"/>
          <w:szCs w:val="14"/>
          <w:lang w:val="de-AT"/>
        </w:rPr>
      </w:pPr>
      <w:r w:rsidRPr="004B1C47">
        <w:rPr>
          <w:rStyle w:val="Funotenzeichen"/>
          <w:rFonts w:ascii="Corbel" w:hAnsi="Corbel"/>
        </w:rPr>
        <w:footnoteRef/>
      </w:r>
      <w:r w:rsidRPr="004B1C47">
        <w:rPr>
          <w:rFonts w:ascii="Corbel" w:hAnsi="Corbel"/>
        </w:rPr>
        <w:t xml:space="preserve"> </w:t>
      </w:r>
      <w:r w:rsidRPr="004B1C47">
        <w:rPr>
          <w:rFonts w:ascii="Corbel" w:hAnsi="Corbel"/>
          <w:sz w:val="14"/>
          <w:szCs w:val="14"/>
        </w:rPr>
        <w:t xml:space="preserve">Erforderlichenfalls Einzelheiten </w:t>
      </w:r>
      <w:r>
        <w:rPr>
          <w:rFonts w:ascii="Corbel" w:hAnsi="Corbel"/>
          <w:sz w:val="14"/>
          <w:szCs w:val="14"/>
        </w:rPr>
        <w:t>beifügen</w:t>
      </w:r>
      <w:r w:rsidRPr="004B1C47">
        <w:rPr>
          <w:rFonts w:ascii="Corbel" w:hAnsi="Corbel"/>
          <w:sz w:val="14"/>
          <w:szCs w:val="14"/>
        </w:rPr>
        <w:t>.</w:t>
      </w:r>
    </w:p>
  </w:footnote>
  <w:footnote w:id="5">
    <w:p w14:paraId="154F3BEA" w14:textId="728B2A15" w:rsidR="00095840" w:rsidRPr="00095840" w:rsidRDefault="00095840" w:rsidP="00095840">
      <w:pPr>
        <w:pStyle w:val="Funotentext"/>
        <w:rPr>
          <w:rFonts w:ascii="Corbel" w:hAnsi="Corbel"/>
          <w:sz w:val="14"/>
          <w:szCs w:val="14"/>
        </w:rPr>
      </w:pPr>
      <w:r w:rsidRPr="00095840">
        <w:rPr>
          <w:rFonts w:ascii="Corbel" w:hAnsi="Corbel"/>
          <w:sz w:val="14"/>
          <w:szCs w:val="14"/>
        </w:rPr>
        <w:footnoteRef/>
      </w:r>
      <w:r w:rsidRPr="00095840">
        <w:rPr>
          <w:rFonts w:ascii="Corbel" w:hAnsi="Corbel"/>
          <w:sz w:val="14"/>
          <w:szCs w:val="14"/>
        </w:rPr>
        <w:t xml:space="preserve"> Richtlinie 2008/98/EG des Europäischen Parlaments und des Rates vom 19. November 2008 über Abfälle und zur Aufhebung bestimmter Richtlinien (</w:t>
      </w:r>
      <w:proofErr w:type="spellStart"/>
      <w:r w:rsidRPr="00095840">
        <w:rPr>
          <w:rFonts w:ascii="Corbel" w:hAnsi="Corbel"/>
          <w:sz w:val="14"/>
          <w:szCs w:val="14"/>
        </w:rPr>
        <w:t>ABl.</w:t>
      </w:r>
      <w:proofErr w:type="spellEnd"/>
      <w:r w:rsidRPr="00095840">
        <w:rPr>
          <w:rFonts w:ascii="Corbel" w:hAnsi="Corbel"/>
          <w:sz w:val="14"/>
          <w:szCs w:val="14"/>
        </w:rPr>
        <w:t xml:space="preserve"> L 312 vom 22.11.2008, S. 3. ELI: http://data.europa.eu/eli/dir/2008/98/oj)</w:t>
      </w:r>
      <w:r>
        <w:rPr>
          <w:rFonts w:ascii="Corbel" w:hAnsi="Corbel"/>
          <w:sz w:val="14"/>
          <w:szCs w:val="14"/>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AB10E0D"/>
    <w:multiLevelType w:val="hybridMultilevel"/>
    <w:tmpl w:val="5A92E812"/>
    <w:lvl w:ilvl="0" w:tplc="457054CE">
      <w:start w:val="1"/>
      <w:numFmt w:val="decimal"/>
      <w:lvlText w:val="%1)"/>
      <w:lvlJc w:val="left"/>
      <w:pPr>
        <w:tabs>
          <w:tab w:val="num" w:pos="360"/>
        </w:tabs>
        <w:ind w:left="340" w:hanging="34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 w15:restartNumberingAfterBreak="0">
    <w:nsid w:val="5C725C72"/>
    <w:multiLevelType w:val="hybridMultilevel"/>
    <w:tmpl w:val="7AAEFEDC"/>
    <w:lvl w:ilvl="0" w:tplc="0C07000F">
      <w:start w:val="1"/>
      <w:numFmt w:val="decimal"/>
      <w:lvlText w:val="%1."/>
      <w:lvlJc w:val="left"/>
      <w:pPr>
        <w:tabs>
          <w:tab w:val="num" w:pos="720"/>
        </w:tabs>
        <w:ind w:left="720" w:hanging="360"/>
      </w:pPr>
    </w:lvl>
    <w:lvl w:ilvl="1" w:tplc="64F8F718">
      <w:start w:val="1"/>
      <w:numFmt w:val="lowerLetter"/>
      <w:lvlText w:val="%2."/>
      <w:lvlJc w:val="left"/>
      <w:pPr>
        <w:tabs>
          <w:tab w:val="num" w:pos="1440"/>
        </w:tabs>
        <w:ind w:left="1440" w:hanging="360"/>
      </w:pPr>
      <w:rPr>
        <w:rFonts w:hint="default"/>
      </w:r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2" w15:restartNumberingAfterBreak="0">
    <w:nsid w:val="7E2C219E"/>
    <w:multiLevelType w:val="hybridMultilevel"/>
    <w:tmpl w:val="674E77E6"/>
    <w:lvl w:ilvl="0" w:tplc="9664F486">
      <w:start w:val="1"/>
      <w:numFmt w:val="decimal"/>
      <w:lvlText w:val="%1."/>
      <w:lvlJc w:val="left"/>
      <w:pPr>
        <w:ind w:left="400" w:hanging="360"/>
      </w:pPr>
      <w:rPr>
        <w:rFonts w:hint="default"/>
      </w:rPr>
    </w:lvl>
    <w:lvl w:ilvl="1" w:tplc="0C070019" w:tentative="1">
      <w:start w:val="1"/>
      <w:numFmt w:val="lowerLetter"/>
      <w:lvlText w:val="%2."/>
      <w:lvlJc w:val="left"/>
      <w:pPr>
        <w:ind w:left="1120" w:hanging="360"/>
      </w:pPr>
    </w:lvl>
    <w:lvl w:ilvl="2" w:tplc="0C07001B" w:tentative="1">
      <w:start w:val="1"/>
      <w:numFmt w:val="lowerRoman"/>
      <w:lvlText w:val="%3."/>
      <w:lvlJc w:val="right"/>
      <w:pPr>
        <w:ind w:left="1840" w:hanging="180"/>
      </w:pPr>
    </w:lvl>
    <w:lvl w:ilvl="3" w:tplc="0C07000F" w:tentative="1">
      <w:start w:val="1"/>
      <w:numFmt w:val="decimal"/>
      <w:lvlText w:val="%4."/>
      <w:lvlJc w:val="left"/>
      <w:pPr>
        <w:ind w:left="2560" w:hanging="360"/>
      </w:pPr>
    </w:lvl>
    <w:lvl w:ilvl="4" w:tplc="0C070019" w:tentative="1">
      <w:start w:val="1"/>
      <w:numFmt w:val="lowerLetter"/>
      <w:lvlText w:val="%5."/>
      <w:lvlJc w:val="left"/>
      <w:pPr>
        <w:ind w:left="3280" w:hanging="360"/>
      </w:pPr>
    </w:lvl>
    <w:lvl w:ilvl="5" w:tplc="0C07001B" w:tentative="1">
      <w:start w:val="1"/>
      <w:numFmt w:val="lowerRoman"/>
      <w:lvlText w:val="%6."/>
      <w:lvlJc w:val="right"/>
      <w:pPr>
        <w:ind w:left="4000" w:hanging="180"/>
      </w:pPr>
    </w:lvl>
    <w:lvl w:ilvl="6" w:tplc="0C07000F" w:tentative="1">
      <w:start w:val="1"/>
      <w:numFmt w:val="decimal"/>
      <w:lvlText w:val="%7."/>
      <w:lvlJc w:val="left"/>
      <w:pPr>
        <w:ind w:left="4720" w:hanging="360"/>
      </w:pPr>
    </w:lvl>
    <w:lvl w:ilvl="7" w:tplc="0C070019" w:tentative="1">
      <w:start w:val="1"/>
      <w:numFmt w:val="lowerLetter"/>
      <w:lvlText w:val="%8."/>
      <w:lvlJc w:val="left"/>
      <w:pPr>
        <w:ind w:left="5440" w:hanging="360"/>
      </w:pPr>
    </w:lvl>
    <w:lvl w:ilvl="8" w:tplc="0C07001B" w:tentative="1">
      <w:start w:val="1"/>
      <w:numFmt w:val="lowerRoman"/>
      <w:lvlText w:val="%9."/>
      <w:lvlJc w:val="right"/>
      <w:pPr>
        <w:ind w:left="6160" w:hanging="180"/>
      </w:pPr>
    </w:lvl>
  </w:abstractNum>
  <w:num w:numId="1" w16cid:durableId="198980635">
    <w:abstractNumId w:val="0"/>
  </w:num>
  <w:num w:numId="2" w16cid:durableId="546069719">
    <w:abstractNumId w:val="1"/>
  </w:num>
  <w:num w:numId="3" w16cid:durableId="142935008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0yiOyjqxPsZdTkhPIZ45vv8SRZ9/KRzGG1X8GFcy6K9NNtjN5Jc/uGK4L4yQhXr8FROMGpDwMlhdInBpaC9H0A==" w:salt="vqWCOhUEZhjowW2fdfMR9g=="/>
  <w:defaultTabStop w:val="708"/>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2F10"/>
    <w:rsid w:val="00000EA4"/>
    <w:rsid w:val="00001BCE"/>
    <w:rsid w:val="0000226A"/>
    <w:rsid w:val="000025E2"/>
    <w:rsid w:val="00002685"/>
    <w:rsid w:val="0000447B"/>
    <w:rsid w:val="00004FB2"/>
    <w:rsid w:val="00005087"/>
    <w:rsid w:val="00005C5A"/>
    <w:rsid w:val="00006FD1"/>
    <w:rsid w:val="000107F9"/>
    <w:rsid w:val="00011CEF"/>
    <w:rsid w:val="0001381E"/>
    <w:rsid w:val="000153AB"/>
    <w:rsid w:val="00015757"/>
    <w:rsid w:val="000214C6"/>
    <w:rsid w:val="0002742C"/>
    <w:rsid w:val="00031660"/>
    <w:rsid w:val="000319AD"/>
    <w:rsid w:val="00031A9F"/>
    <w:rsid w:val="00031E57"/>
    <w:rsid w:val="00036590"/>
    <w:rsid w:val="0004031C"/>
    <w:rsid w:val="0004071A"/>
    <w:rsid w:val="0004148D"/>
    <w:rsid w:val="0004453D"/>
    <w:rsid w:val="00044728"/>
    <w:rsid w:val="00050B44"/>
    <w:rsid w:val="00051F25"/>
    <w:rsid w:val="000532DE"/>
    <w:rsid w:val="0006135E"/>
    <w:rsid w:val="00061B11"/>
    <w:rsid w:val="00061CCC"/>
    <w:rsid w:val="00062673"/>
    <w:rsid w:val="00063ABF"/>
    <w:rsid w:val="0006495C"/>
    <w:rsid w:val="00066317"/>
    <w:rsid w:val="0007110A"/>
    <w:rsid w:val="000724D3"/>
    <w:rsid w:val="00072CCD"/>
    <w:rsid w:val="0007370E"/>
    <w:rsid w:val="0007547D"/>
    <w:rsid w:val="0007676A"/>
    <w:rsid w:val="00082714"/>
    <w:rsid w:val="00082865"/>
    <w:rsid w:val="0008661B"/>
    <w:rsid w:val="00086BFC"/>
    <w:rsid w:val="00087BD6"/>
    <w:rsid w:val="0009136A"/>
    <w:rsid w:val="0009281A"/>
    <w:rsid w:val="000937AF"/>
    <w:rsid w:val="00095840"/>
    <w:rsid w:val="00096D75"/>
    <w:rsid w:val="000A0761"/>
    <w:rsid w:val="000A1B5B"/>
    <w:rsid w:val="000A3AC9"/>
    <w:rsid w:val="000A522D"/>
    <w:rsid w:val="000A5C55"/>
    <w:rsid w:val="000A6411"/>
    <w:rsid w:val="000B1D50"/>
    <w:rsid w:val="000B1F40"/>
    <w:rsid w:val="000B20CA"/>
    <w:rsid w:val="000B2F0B"/>
    <w:rsid w:val="000B4989"/>
    <w:rsid w:val="000B5A2C"/>
    <w:rsid w:val="000C0563"/>
    <w:rsid w:val="000C179A"/>
    <w:rsid w:val="000C26B0"/>
    <w:rsid w:val="000C26E7"/>
    <w:rsid w:val="000C2BC6"/>
    <w:rsid w:val="000C30CF"/>
    <w:rsid w:val="000C32BD"/>
    <w:rsid w:val="000C67D9"/>
    <w:rsid w:val="000D6090"/>
    <w:rsid w:val="000E140C"/>
    <w:rsid w:val="000E2A60"/>
    <w:rsid w:val="000E3071"/>
    <w:rsid w:val="000E3684"/>
    <w:rsid w:val="000E552E"/>
    <w:rsid w:val="000E5FE9"/>
    <w:rsid w:val="000F16EB"/>
    <w:rsid w:val="000F25E2"/>
    <w:rsid w:val="00100816"/>
    <w:rsid w:val="00101AA5"/>
    <w:rsid w:val="00102606"/>
    <w:rsid w:val="00104B71"/>
    <w:rsid w:val="00106B88"/>
    <w:rsid w:val="001137F2"/>
    <w:rsid w:val="00117F45"/>
    <w:rsid w:val="0012100C"/>
    <w:rsid w:val="001226DE"/>
    <w:rsid w:val="00126987"/>
    <w:rsid w:val="00130AF1"/>
    <w:rsid w:val="00132456"/>
    <w:rsid w:val="00132688"/>
    <w:rsid w:val="001328D8"/>
    <w:rsid w:val="00134625"/>
    <w:rsid w:val="00135590"/>
    <w:rsid w:val="00136918"/>
    <w:rsid w:val="00137437"/>
    <w:rsid w:val="00145D6F"/>
    <w:rsid w:val="00154C8D"/>
    <w:rsid w:val="00154EA5"/>
    <w:rsid w:val="001562F5"/>
    <w:rsid w:val="00157480"/>
    <w:rsid w:val="001603F6"/>
    <w:rsid w:val="0016063E"/>
    <w:rsid w:val="00161D65"/>
    <w:rsid w:val="00163386"/>
    <w:rsid w:val="001667C6"/>
    <w:rsid w:val="00170FD7"/>
    <w:rsid w:val="00171EDB"/>
    <w:rsid w:val="001764EF"/>
    <w:rsid w:val="00181B95"/>
    <w:rsid w:val="00181CE5"/>
    <w:rsid w:val="00182E9C"/>
    <w:rsid w:val="00182F17"/>
    <w:rsid w:val="00193224"/>
    <w:rsid w:val="001945D8"/>
    <w:rsid w:val="00195D2B"/>
    <w:rsid w:val="001962B1"/>
    <w:rsid w:val="001A082A"/>
    <w:rsid w:val="001A6630"/>
    <w:rsid w:val="001A78D7"/>
    <w:rsid w:val="001B672B"/>
    <w:rsid w:val="001B6C4B"/>
    <w:rsid w:val="001B7005"/>
    <w:rsid w:val="001B7062"/>
    <w:rsid w:val="001C1327"/>
    <w:rsid w:val="001C214B"/>
    <w:rsid w:val="001C3E1D"/>
    <w:rsid w:val="001C4414"/>
    <w:rsid w:val="001C5137"/>
    <w:rsid w:val="001C532C"/>
    <w:rsid w:val="001C64DC"/>
    <w:rsid w:val="001D2136"/>
    <w:rsid w:val="001E0180"/>
    <w:rsid w:val="001E1195"/>
    <w:rsid w:val="001E21F2"/>
    <w:rsid w:val="001E3062"/>
    <w:rsid w:val="001E53B6"/>
    <w:rsid w:val="001E5F91"/>
    <w:rsid w:val="001E6EC0"/>
    <w:rsid w:val="001E7838"/>
    <w:rsid w:val="001E7B34"/>
    <w:rsid w:val="001F12E9"/>
    <w:rsid w:val="001F363C"/>
    <w:rsid w:val="001F3750"/>
    <w:rsid w:val="001F41B9"/>
    <w:rsid w:val="001F42BA"/>
    <w:rsid w:val="001F76CC"/>
    <w:rsid w:val="001F7E5A"/>
    <w:rsid w:val="002025F0"/>
    <w:rsid w:val="00202A33"/>
    <w:rsid w:val="0020458F"/>
    <w:rsid w:val="0020490C"/>
    <w:rsid w:val="00206F8D"/>
    <w:rsid w:val="00207F97"/>
    <w:rsid w:val="00215A7C"/>
    <w:rsid w:val="00216139"/>
    <w:rsid w:val="00220738"/>
    <w:rsid w:val="00220B6F"/>
    <w:rsid w:val="002220BD"/>
    <w:rsid w:val="00222F10"/>
    <w:rsid w:val="00223435"/>
    <w:rsid w:val="002302F9"/>
    <w:rsid w:val="00230DA8"/>
    <w:rsid w:val="0023240C"/>
    <w:rsid w:val="0023478A"/>
    <w:rsid w:val="0023649B"/>
    <w:rsid w:val="002409D2"/>
    <w:rsid w:val="00242058"/>
    <w:rsid w:val="00242F0F"/>
    <w:rsid w:val="00243332"/>
    <w:rsid w:val="00243492"/>
    <w:rsid w:val="0024362E"/>
    <w:rsid w:val="00243659"/>
    <w:rsid w:val="00243B07"/>
    <w:rsid w:val="00247F24"/>
    <w:rsid w:val="002514AB"/>
    <w:rsid w:val="00251EBD"/>
    <w:rsid w:val="00254628"/>
    <w:rsid w:val="0025593F"/>
    <w:rsid w:val="0025653B"/>
    <w:rsid w:val="00257083"/>
    <w:rsid w:val="00260585"/>
    <w:rsid w:val="00260F1D"/>
    <w:rsid w:val="00262E04"/>
    <w:rsid w:val="00263884"/>
    <w:rsid w:val="00270B33"/>
    <w:rsid w:val="0027299C"/>
    <w:rsid w:val="00274F82"/>
    <w:rsid w:val="002752FC"/>
    <w:rsid w:val="00275660"/>
    <w:rsid w:val="00277485"/>
    <w:rsid w:val="002838BF"/>
    <w:rsid w:val="0028396B"/>
    <w:rsid w:val="00283C14"/>
    <w:rsid w:val="00285EC8"/>
    <w:rsid w:val="00287F3A"/>
    <w:rsid w:val="002909F0"/>
    <w:rsid w:val="00293ABA"/>
    <w:rsid w:val="002944DA"/>
    <w:rsid w:val="002947D5"/>
    <w:rsid w:val="002953A6"/>
    <w:rsid w:val="00296C9F"/>
    <w:rsid w:val="00297711"/>
    <w:rsid w:val="002A2A17"/>
    <w:rsid w:val="002A3606"/>
    <w:rsid w:val="002A3BE4"/>
    <w:rsid w:val="002A3CF5"/>
    <w:rsid w:val="002A6E24"/>
    <w:rsid w:val="002A75E3"/>
    <w:rsid w:val="002A7A5E"/>
    <w:rsid w:val="002B1C77"/>
    <w:rsid w:val="002B1F31"/>
    <w:rsid w:val="002B5C2C"/>
    <w:rsid w:val="002B711D"/>
    <w:rsid w:val="002B7712"/>
    <w:rsid w:val="002B784A"/>
    <w:rsid w:val="002B7FCF"/>
    <w:rsid w:val="002C0D46"/>
    <w:rsid w:val="002C3733"/>
    <w:rsid w:val="002C476B"/>
    <w:rsid w:val="002C5080"/>
    <w:rsid w:val="002C69CB"/>
    <w:rsid w:val="002D0CF5"/>
    <w:rsid w:val="002D29A5"/>
    <w:rsid w:val="002D36EF"/>
    <w:rsid w:val="002D37DA"/>
    <w:rsid w:val="002D77B1"/>
    <w:rsid w:val="002E02AC"/>
    <w:rsid w:val="002E1541"/>
    <w:rsid w:val="002E625C"/>
    <w:rsid w:val="002F32C9"/>
    <w:rsid w:val="002F3497"/>
    <w:rsid w:val="002F36C4"/>
    <w:rsid w:val="002F5C62"/>
    <w:rsid w:val="002F69A3"/>
    <w:rsid w:val="00301438"/>
    <w:rsid w:val="003036EC"/>
    <w:rsid w:val="00305F52"/>
    <w:rsid w:val="003062BD"/>
    <w:rsid w:val="0031204A"/>
    <w:rsid w:val="0031335C"/>
    <w:rsid w:val="0031406F"/>
    <w:rsid w:val="00314D69"/>
    <w:rsid w:val="00316289"/>
    <w:rsid w:val="0032047F"/>
    <w:rsid w:val="0032202C"/>
    <w:rsid w:val="0032252D"/>
    <w:rsid w:val="00322D97"/>
    <w:rsid w:val="00326440"/>
    <w:rsid w:val="003265A4"/>
    <w:rsid w:val="00331318"/>
    <w:rsid w:val="003368F1"/>
    <w:rsid w:val="00340F97"/>
    <w:rsid w:val="00343DF1"/>
    <w:rsid w:val="0035339D"/>
    <w:rsid w:val="00353751"/>
    <w:rsid w:val="00354F67"/>
    <w:rsid w:val="00357A71"/>
    <w:rsid w:val="00363002"/>
    <w:rsid w:val="003650AD"/>
    <w:rsid w:val="00365705"/>
    <w:rsid w:val="003662FB"/>
    <w:rsid w:val="00370BE0"/>
    <w:rsid w:val="00371863"/>
    <w:rsid w:val="00371907"/>
    <w:rsid w:val="00372131"/>
    <w:rsid w:val="00385CB0"/>
    <w:rsid w:val="003872BC"/>
    <w:rsid w:val="0038786D"/>
    <w:rsid w:val="00392165"/>
    <w:rsid w:val="00393B04"/>
    <w:rsid w:val="00394B75"/>
    <w:rsid w:val="003B039B"/>
    <w:rsid w:val="003B1471"/>
    <w:rsid w:val="003B2426"/>
    <w:rsid w:val="003B2591"/>
    <w:rsid w:val="003B3C05"/>
    <w:rsid w:val="003B567F"/>
    <w:rsid w:val="003B64CE"/>
    <w:rsid w:val="003C1577"/>
    <w:rsid w:val="003C31D5"/>
    <w:rsid w:val="003C77CB"/>
    <w:rsid w:val="003D03B7"/>
    <w:rsid w:val="003D3B82"/>
    <w:rsid w:val="003D3D18"/>
    <w:rsid w:val="003D48BE"/>
    <w:rsid w:val="003D5CF5"/>
    <w:rsid w:val="003E037B"/>
    <w:rsid w:val="003E4FA5"/>
    <w:rsid w:val="003E6BBD"/>
    <w:rsid w:val="003F02FE"/>
    <w:rsid w:val="003F2BAB"/>
    <w:rsid w:val="003F3515"/>
    <w:rsid w:val="003F35B8"/>
    <w:rsid w:val="003F4DFB"/>
    <w:rsid w:val="003F5BED"/>
    <w:rsid w:val="003F777C"/>
    <w:rsid w:val="00401DAA"/>
    <w:rsid w:val="00402261"/>
    <w:rsid w:val="00403253"/>
    <w:rsid w:val="0040632F"/>
    <w:rsid w:val="00406F0A"/>
    <w:rsid w:val="004076AF"/>
    <w:rsid w:val="00410885"/>
    <w:rsid w:val="00411E6E"/>
    <w:rsid w:val="00413BBA"/>
    <w:rsid w:val="00413EC3"/>
    <w:rsid w:val="00414337"/>
    <w:rsid w:val="00420F9D"/>
    <w:rsid w:val="00423AC8"/>
    <w:rsid w:val="00423FF4"/>
    <w:rsid w:val="00425ED1"/>
    <w:rsid w:val="00425F56"/>
    <w:rsid w:val="00426F69"/>
    <w:rsid w:val="00427374"/>
    <w:rsid w:val="00427712"/>
    <w:rsid w:val="00431387"/>
    <w:rsid w:val="004337C4"/>
    <w:rsid w:val="004338E8"/>
    <w:rsid w:val="00433C81"/>
    <w:rsid w:val="00440542"/>
    <w:rsid w:val="004422B6"/>
    <w:rsid w:val="00443539"/>
    <w:rsid w:val="00444F90"/>
    <w:rsid w:val="00445EB5"/>
    <w:rsid w:val="004477C0"/>
    <w:rsid w:val="00447B36"/>
    <w:rsid w:val="00447FB0"/>
    <w:rsid w:val="004522BD"/>
    <w:rsid w:val="00453810"/>
    <w:rsid w:val="00455CF9"/>
    <w:rsid w:val="00456FCF"/>
    <w:rsid w:val="00462CCB"/>
    <w:rsid w:val="00462EA3"/>
    <w:rsid w:val="00463B5B"/>
    <w:rsid w:val="00464186"/>
    <w:rsid w:val="00464A66"/>
    <w:rsid w:val="0046582E"/>
    <w:rsid w:val="00466148"/>
    <w:rsid w:val="00466D77"/>
    <w:rsid w:val="0047075F"/>
    <w:rsid w:val="00472F6E"/>
    <w:rsid w:val="004734AE"/>
    <w:rsid w:val="00474D8A"/>
    <w:rsid w:val="00476E0B"/>
    <w:rsid w:val="00477F91"/>
    <w:rsid w:val="0048009B"/>
    <w:rsid w:val="004833C0"/>
    <w:rsid w:val="004850C0"/>
    <w:rsid w:val="00487CC4"/>
    <w:rsid w:val="00490D3C"/>
    <w:rsid w:val="004924E3"/>
    <w:rsid w:val="004927EA"/>
    <w:rsid w:val="004935CD"/>
    <w:rsid w:val="00493DB2"/>
    <w:rsid w:val="0049698C"/>
    <w:rsid w:val="00496F9E"/>
    <w:rsid w:val="004A22B1"/>
    <w:rsid w:val="004A32B4"/>
    <w:rsid w:val="004A4629"/>
    <w:rsid w:val="004A57C1"/>
    <w:rsid w:val="004B07F1"/>
    <w:rsid w:val="004B1C47"/>
    <w:rsid w:val="004B2711"/>
    <w:rsid w:val="004B27ED"/>
    <w:rsid w:val="004B298E"/>
    <w:rsid w:val="004B496E"/>
    <w:rsid w:val="004B5869"/>
    <w:rsid w:val="004B5B69"/>
    <w:rsid w:val="004B6AF3"/>
    <w:rsid w:val="004C05F4"/>
    <w:rsid w:val="004C0B7E"/>
    <w:rsid w:val="004C1A59"/>
    <w:rsid w:val="004C28EF"/>
    <w:rsid w:val="004D1E77"/>
    <w:rsid w:val="004D2CDF"/>
    <w:rsid w:val="004D3519"/>
    <w:rsid w:val="004D4E94"/>
    <w:rsid w:val="004D6107"/>
    <w:rsid w:val="004D6591"/>
    <w:rsid w:val="004D6BAC"/>
    <w:rsid w:val="004E1B0A"/>
    <w:rsid w:val="004E34FF"/>
    <w:rsid w:val="004E5B4D"/>
    <w:rsid w:val="004F24B7"/>
    <w:rsid w:val="004F7941"/>
    <w:rsid w:val="004F795F"/>
    <w:rsid w:val="005004C5"/>
    <w:rsid w:val="00503988"/>
    <w:rsid w:val="0050399E"/>
    <w:rsid w:val="005044D8"/>
    <w:rsid w:val="00504FC7"/>
    <w:rsid w:val="005059DA"/>
    <w:rsid w:val="00506C31"/>
    <w:rsid w:val="00511243"/>
    <w:rsid w:val="0051233A"/>
    <w:rsid w:val="00512FCF"/>
    <w:rsid w:val="005142F6"/>
    <w:rsid w:val="00514CE7"/>
    <w:rsid w:val="00514E5B"/>
    <w:rsid w:val="0052079E"/>
    <w:rsid w:val="00520B7D"/>
    <w:rsid w:val="00522626"/>
    <w:rsid w:val="00522915"/>
    <w:rsid w:val="00522DBC"/>
    <w:rsid w:val="0052328E"/>
    <w:rsid w:val="0052353B"/>
    <w:rsid w:val="005245C7"/>
    <w:rsid w:val="005250E2"/>
    <w:rsid w:val="00527279"/>
    <w:rsid w:val="005276AE"/>
    <w:rsid w:val="00532EA2"/>
    <w:rsid w:val="00535013"/>
    <w:rsid w:val="00536553"/>
    <w:rsid w:val="005376BE"/>
    <w:rsid w:val="00537734"/>
    <w:rsid w:val="0053780D"/>
    <w:rsid w:val="00537C86"/>
    <w:rsid w:val="00541145"/>
    <w:rsid w:val="00542755"/>
    <w:rsid w:val="00542DB9"/>
    <w:rsid w:val="00546144"/>
    <w:rsid w:val="00546803"/>
    <w:rsid w:val="005476D2"/>
    <w:rsid w:val="00553F2E"/>
    <w:rsid w:val="00554210"/>
    <w:rsid w:val="0055673A"/>
    <w:rsid w:val="00556EB3"/>
    <w:rsid w:val="00561A76"/>
    <w:rsid w:val="00566BF7"/>
    <w:rsid w:val="0057047F"/>
    <w:rsid w:val="005707D4"/>
    <w:rsid w:val="00570A68"/>
    <w:rsid w:val="00572E7B"/>
    <w:rsid w:val="00573175"/>
    <w:rsid w:val="00575DA1"/>
    <w:rsid w:val="005763D2"/>
    <w:rsid w:val="0057677F"/>
    <w:rsid w:val="00577754"/>
    <w:rsid w:val="005810CD"/>
    <w:rsid w:val="0058446B"/>
    <w:rsid w:val="00585F61"/>
    <w:rsid w:val="00587D1A"/>
    <w:rsid w:val="00592C53"/>
    <w:rsid w:val="00593D15"/>
    <w:rsid w:val="00594FD3"/>
    <w:rsid w:val="0059593D"/>
    <w:rsid w:val="005963BE"/>
    <w:rsid w:val="00596426"/>
    <w:rsid w:val="00597076"/>
    <w:rsid w:val="005A03A9"/>
    <w:rsid w:val="005A1471"/>
    <w:rsid w:val="005A2EA5"/>
    <w:rsid w:val="005A3CD3"/>
    <w:rsid w:val="005A4FDC"/>
    <w:rsid w:val="005A6314"/>
    <w:rsid w:val="005A72D4"/>
    <w:rsid w:val="005B138A"/>
    <w:rsid w:val="005B4457"/>
    <w:rsid w:val="005B4D3D"/>
    <w:rsid w:val="005C00DC"/>
    <w:rsid w:val="005C0D65"/>
    <w:rsid w:val="005C182F"/>
    <w:rsid w:val="005C2B1D"/>
    <w:rsid w:val="005C2CCF"/>
    <w:rsid w:val="005C2F70"/>
    <w:rsid w:val="005C5D63"/>
    <w:rsid w:val="005C65DC"/>
    <w:rsid w:val="005D0438"/>
    <w:rsid w:val="005D0785"/>
    <w:rsid w:val="005D2117"/>
    <w:rsid w:val="005D2278"/>
    <w:rsid w:val="005D23ED"/>
    <w:rsid w:val="005D2E1E"/>
    <w:rsid w:val="005E1BF8"/>
    <w:rsid w:val="005E33FB"/>
    <w:rsid w:val="005E3540"/>
    <w:rsid w:val="005E565F"/>
    <w:rsid w:val="005F4201"/>
    <w:rsid w:val="005F4474"/>
    <w:rsid w:val="005F4DF6"/>
    <w:rsid w:val="006002B5"/>
    <w:rsid w:val="00601734"/>
    <w:rsid w:val="00603923"/>
    <w:rsid w:val="006047B3"/>
    <w:rsid w:val="006052B9"/>
    <w:rsid w:val="0060572B"/>
    <w:rsid w:val="006078D8"/>
    <w:rsid w:val="00607EBC"/>
    <w:rsid w:val="006135A2"/>
    <w:rsid w:val="00614549"/>
    <w:rsid w:val="00614D79"/>
    <w:rsid w:val="00616BA2"/>
    <w:rsid w:val="00616CE3"/>
    <w:rsid w:val="00621F38"/>
    <w:rsid w:val="00623767"/>
    <w:rsid w:val="00626A32"/>
    <w:rsid w:val="00630625"/>
    <w:rsid w:val="00631428"/>
    <w:rsid w:val="006435E2"/>
    <w:rsid w:val="00646255"/>
    <w:rsid w:val="006476D6"/>
    <w:rsid w:val="00650128"/>
    <w:rsid w:val="00652720"/>
    <w:rsid w:val="00654D45"/>
    <w:rsid w:val="0065673D"/>
    <w:rsid w:val="00662134"/>
    <w:rsid w:val="00662369"/>
    <w:rsid w:val="00665B20"/>
    <w:rsid w:val="00667576"/>
    <w:rsid w:val="00670379"/>
    <w:rsid w:val="00670E97"/>
    <w:rsid w:val="00670F34"/>
    <w:rsid w:val="006717BA"/>
    <w:rsid w:val="0067477D"/>
    <w:rsid w:val="00674F17"/>
    <w:rsid w:val="006757E0"/>
    <w:rsid w:val="00675FF6"/>
    <w:rsid w:val="0067698F"/>
    <w:rsid w:val="00680400"/>
    <w:rsid w:val="00683506"/>
    <w:rsid w:val="0068486F"/>
    <w:rsid w:val="00685EF0"/>
    <w:rsid w:val="00687A04"/>
    <w:rsid w:val="006910AC"/>
    <w:rsid w:val="006948E4"/>
    <w:rsid w:val="0069790C"/>
    <w:rsid w:val="006A061A"/>
    <w:rsid w:val="006A0DD4"/>
    <w:rsid w:val="006A2B77"/>
    <w:rsid w:val="006A6D2F"/>
    <w:rsid w:val="006A76D9"/>
    <w:rsid w:val="006B0137"/>
    <w:rsid w:val="006B09C9"/>
    <w:rsid w:val="006B2A0E"/>
    <w:rsid w:val="006B62A1"/>
    <w:rsid w:val="006B6C32"/>
    <w:rsid w:val="006B7F30"/>
    <w:rsid w:val="006C1F00"/>
    <w:rsid w:val="006C377B"/>
    <w:rsid w:val="006C3E64"/>
    <w:rsid w:val="006C6D46"/>
    <w:rsid w:val="006D2CF1"/>
    <w:rsid w:val="006D3C8D"/>
    <w:rsid w:val="006D3CDD"/>
    <w:rsid w:val="006D478C"/>
    <w:rsid w:val="006D5B37"/>
    <w:rsid w:val="006E1793"/>
    <w:rsid w:val="006E2848"/>
    <w:rsid w:val="006F2434"/>
    <w:rsid w:val="006F3BAE"/>
    <w:rsid w:val="006F597B"/>
    <w:rsid w:val="006F5995"/>
    <w:rsid w:val="006F6412"/>
    <w:rsid w:val="0070170B"/>
    <w:rsid w:val="00702B79"/>
    <w:rsid w:val="007055CF"/>
    <w:rsid w:val="00705958"/>
    <w:rsid w:val="00722EDD"/>
    <w:rsid w:val="0072532F"/>
    <w:rsid w:val="00726AB3"/>
    <w:rsid w:val="00727381"/>
    <w:rsid w:val="00733959"/>
    <w:rsid w:val="0073617D"/>
    <w:rsid w:val="00737C54"/>
    <w:rsid w:val="00740D2F"/>
    <w:rsid w:val="00741109"/>
    <w:rsid w:val="00742742"/>
    <w:rsid w:val="00742AE6"/>
    <w:rsid w:val="007448F5"/>
    <w:rsid w:val="00746CAE"/>
    <w:rsid w:val="00747199"/>
    <w:rsid w:val="00753A4B"/>
    <w:rsid w:val="00754DD8"/>
    <w:rsid w:val="00755119"/>
    <w:rsid w:val="007553BD"/>
    <w:rsid w:val="00755434"/>
    <w:rsid w:val="00755451"/>
    <w:rsid w:val="00757770"/>
    <w:rsid w:val="00757F58"/>
    <w:rsid w:val="00760589"/>
    <w:rsid w:val="007627CE"/>
    <w:rsid w:val="0076738A"/>
    <w:rsid w:val="00770B5A"/>
    <w:rsid w:val="00774FED"/>
    <w:rsid w:val="007750A1"/>
    <w:rsid w:val="0077577C"/>
    <w:rsid w:val="00775793"/>
    <w:rsid w:val="00777BEA"/>
    <w:rsid w:val="00780F50"/>
    <w:rsid w:val="00781653"/>
    <w:rsid w:val="00783555"/>
    <w:rsid w:val="00784DAC"/>
    <w:rsid w:val="007901C1"/>
    <w:rsid w:val="007902B2"/>
    <w:rsid w:val="00791132"/>
    <w:rsid w:val="00791406"/>
    <w:rsid w:val="00793314"/>
    <w:rsid w:val="00797088"/>
    <w:rsid w:val="007A092F"/>
    <w:rsid w:val="007A11EF"/>
    <w:rsid w:val="007A1586"/>
    <w:rsid w:val="007A67C0"/>
    <w:rsid w:val="007A6D9E"/>
    <w:rsid w:val="007B099E"/>
    <w:rsid w:val="007B30A8"/>
    <w:rsid w:val="007B6677"/>
    <w:rsid w:val="007B7A2A"/>
    <w:rsid w:val="007B7DCF"/>
    <w:rsid w:val="007C030B"/>
    <w:rsid w:val="007C1A64"/>
    <w:rsid w:val="007C1EF6"/>
    <w:rsid w:val="007C45CE"/>
    <w:rsid w:val="007D1715"/>
    <w:rsid w:val="007D53DF"/>
    <w:rsid w:val="007D7396"/>
    <w:rsid w:val="007E2708"/>
    <w:rsid w:val="007E3536"/>
    <w:rsid w:val="007E3666"/>
    <w:rsid w:val="007E528D"/>
    <w:rsid w:val="007E6335"/>
    <w:rsid w:val="007F3A4D"/>
    <w:rsid w:val="007F4C3D"/>
    <w:rsid w:val="007F51D3"/>
    <w:rsid w:val="0080096F"/>
    <w:rsid w:val="00801162"/>
    <w:rsid w:val="00801CDB"/>
    <w:rsid w:val="00805CE8"/>
    <w:rsid w:val="008061D6"/>
    <w:rsid w:val="0080659E"/>
    <w:rsid w:val="0081302F"/>
    <w:rsid w:val="0081440A"/>
    <w:rsid w:val="00814689"/>
    <w:rsid w:val="00814E37"/>
    <w:rsid w:val="0081512D"/>
    <w:rsid w:val="008169A9"/>
    <w:rsid w:val="008175FB"/>
    <w:rsid w:val="00821E6E"/>
    <w:rsid w:val="008228EF"/>
    <w:rsid w:val="00825B47"/>
    <w:rsid w:val="00826E63"/>
    <w:rsid w:val="008371F1"/>
    <w:rsid w:val="00837C19"/>
    <w:rsid w:val="00843EAC"/>
    <w:rsid w:val="0084424C"/>
    <w:rsid w:val="00846995"/>
    <w:rsid w:val="00847EDC"/>
    <w:rsid w:val="00850313"/>
    <w:rsid w:val="00851732"/>
    <w:rsid w:val="00851E46"/>
    <w:rsid w:val="00852B62"/>
    <w:rsid w:val="00853A02"/>
    <w:rsid w:val="00853CF0"/>
    <w:rsid w:val="00857E52"/>
    <w:rsid w:val="00860359"/>
    <w:rsid w:val="00862CF8"/>
    <w:rsid w:val="00865A8F"/>
    <w:rsid w:val="0087160B"/>
    <w:rsid w:val="00880988"/>
    <w:rsid w:val="0088121F"/>
    <w:rsid w:val="00883841"/>
    <w:rsid w:val="00883EE3"/>
    <w:rsid w:val="00892367"/>
    <w:rsid w:val="00893EA4"/>
    <w:rsid w:val="008B0670"/>
    <w:rsid w:val="008B2398"/>
    <w:rsid w:val="008B31D9"/>
    <w:rsid w:val="008B3BD8"/>
    <w:rsid w:val="008B5C93"/>
    <w:rsid w:val="008B705C"/>
    <w:rsid w:val="008C106D"/>
    <w:rsid w:val="008C2053"/>
    <w:rsid w:val="008C3A7F"/>
    <w:rsid w:val="008C5B38"/>
    <w:rsid w:val="008C6CB4"/>
    <w:rsid w:val="008D2766"/>
    <w:rsid w:val="008D2F19"/>
    <w:rsid w:val="008D4CFA"/>
    <w:rsid w:val="008D60E9"/>
    <w:rsid w:val="008D7851"/>
    <w:rsid w:val="008E037A"/>
    <w:rsid w:val="008E1835"/>
    <w:rsid w:val="008E4937"/>
    <w:rsid w:val="008E725F"/>
    <w:rsid w:val="008F0087"/>
    <w:rsid w:val="008F129F"/>
    <w:rsid w:val="008F4A41"/>
    <w:rsid w:val="008F55F9"/>
    <w:rsid w:val="008F6F8E"/>
    <w:rsid w:val="00900D91"/>
    <w:rsid w:val="009027F7"/>
    <w:rsid w:val="009041AF"/>
    <w:rsid w:val="0090514B"/>
    <w:rsid w:val="00905A6A"/>
    <w:rsid w:val="0091272F"/>
    <w:rsid w:val="00913807"/>
    <w:rsid w:val="00920F18"/>
    <w:rsid w:val="0092199B"/>
    <w:rsid w:val="009220FC"/>
    <w:rsid w:val="009239B0"/>
    <w:rsid w:val="00924A11"/>
    <w:rsid w:val="0092563B"/>
    <w:rsid w:val="00927E65"/>
    <w:rsid w:val="0093562A"/>
    <w:rsid w:val="00936717"/>
    <w:rsid w:val="0094106E"/>
    <w:rsid w:val="009419E3"/>
    <w:rsid w:val="00942607"/>
    <w:rsid w:val="00943825"/>
    <w:rsid w:val="0094390D"/>
    <w:rsid w:val="00943BCF"/>
    <w:rsid w:val="009453F6"/>
    <w:rsid w:val="00951D13"/>
    <w:rsid w:val="00952590"/>
    <w:rsid w:val="009533F6"/>
    <w:rsid w:val="009576F7"/>
    <w:rsid w:val="0095779F"/>
    <w:rsid w:val="00957A26"/>
    <w:rsid w:val="009633A9"/>
    <w:rsid w:val="00967288"/>
    <w:rsid w:val="009676A9"/>
    <w:rsid w:val="00971499"/>
    <w:rsid w:val="0097251A"/>
    <w:rsid w:val="00975ACB"/>
    <w:rsid w:val="0097634C"/>
    <w:rsid w:val="00977890"/>
    <w:rsid w:val="00977AC4"/>
    <w:rsid w:val="00980AED"/>
    <w:rsid w:val="00981142"/>
    <w:rsid w:val="00983BE9"/>
    <w:rsid w:val="009844BA"/>
    <w:rsid w:val="00985D4C"/>
    <w:rsid w:val="009864CB"/>
    <w:rsid w:val="00986915"/>
    <w:rsid w:val="00986E72"/>
    <w:rsid w:val="009907A5"/>
    <w:rsid w:val="00991CA4"/>
    <w:rsid w:val="00994D23"/>
    <w:rsid w:val="00996E5B"/>
    <w:rsid w:val="00997A8F"/>
    <w:rsid w:val="009A1144"/>
    <w:rsid w:val="009A7782"/>
    <w:rsid w:val="009B0023"/>
    <w:rsid w:val="009B1618"/>
    <w:rsid w:val="009B1C44"/>
    <w:rsid w:val="009B250D"/>
    <w:rsid w:val="009B3DC0"/>
    <w:rsid w:val="009B708B"/>
    <w:rsid w:val="009B7244"/>
    <w:rsid w:val="009C0C03"/>
    <w:rsid w:val="009C30F2"/>
    <w:rsid w:val="009C4665"/>
    <w:rsid w:val="009C76EF"/>
    <w:rsid w:val="009D15B9"/>
    <w:rsid w:val="009D3186"/>
    <w:rsid w:val="009D3C07"/>
    <w:rsid w:val="009D567A"/>
    <w:rsid w:val="009D6475"/>
    <w:rsid w:val="009D66D6"/>
    <w:rsid w:val="009E006D"/>
    <w:rsid w:val="009E033B"/>
    <w:rsid w:val="009E0BF5"/>
    <w:rsid w:val="009E1019"/>
    <w:rsid w:val="009E1329"/>
    <w:rsid w:val="009E54FC"/>
    <w:rsid w:val="009E63D2"/>
    <w:rsid w:val="009F1CE3"/>
    <w:rsid w:val="009F25C6"/>
    <w:rsid w:val="009F2629"/>
    <w:rsid w:val="009F76D8"/>
    <w:rsid w:val="009F78EC"/>
    <w:rsid w:val="00A00B50"/>
    <w:rsid w:val="00A00D50"/>
    <w:rsid w:val="00A00EC3"/>
    <w:rsid w:val="00A014C0"/>
    <w:rsid w:val="00A0460D"/>
    <w:rsid w:val="00A07EA8"/>
    <w:rsid w:val="00A112D9"/>
    <w:rsid w:val="00A122CA"/>
    <w:rsid w:val="00A128C7"/>
    <w:rsid w:val="00A12DCC"/>
    <w:rsid w:val="00A12DE0"/>
    <w:rsid w:val="00A145D0"/>
    <w:rsid w:val="00A14E21"/>
    <w:rsid w:val="00A21033"/>
    <w:rsid w:val="00A22211"/>
    <w:rsid w:val="00A229B9"/>
    <w:rsid w:val="00A3282A"/>
    <w:rsid w:val="00A3363D"/>
    <w:rsid w:val="00A33DF0"/>
    <w:rsid w:val="00A35FB1"/>
    <w:rsid w:val="00A36342"/>
    <w:rsid w:val="00A37412"/>
    <w:rsid w:val="00A40F5A"/>
    <w:rsid w:val="00A41426"/>
    <w:rsid w:val="00A4249E"/>
    <w:rsid w:val="00A431B6"/>
    <w:rsid w:val="00A44468"/>
    <w:rsid w:val="00A444E2"/>
    <w:rsid w:val="00A46A8D"/>
    <w:rsid w:val="00A477B3"/>
    <w:rsid w:val="00A53382"/>
    <w:rsid w:val="00A579F2"/>
    <w:rsid w:val="00A57BAC"/>
    <w:rsid w:val="00A6044A"/>
    <w:rsid w:val="00A71CD6"/>
    <w:rsid w:val="00A71DC7"/>
    <w:rsid w:val="00A725D5"/>
    <w:rsid w:val="00A74B26"/>
    <w:rsid w:val="00A77A2A"/>
    <w:rsid w:val="00A81572"/>
    <w:rsid w:val="00A82FF2"/>
    <w:rsid w:val="00A90D5A"/>
    <w:rsid w:val="00A91153"/>
    <w:rsid w:val="00A94463"/>
    <w:rsid w:val="00A96289"/>
    <w:rsid w:val="00A97B4A"/>
    <w:rsid w:val="00A97EE5"/>
    <w:rsid w:val="00AA2F3A"/>
    <w:rsid w:val="00AA5FB7"/>
    <w:rsid w:val="00AB1A26"/>
    <w:rsid w:val="00AB22BD"/>
    <w:rsid w:val="00AB40CE"/>
    <w:rsid w:val="00AB52E7"/>
    <w:rsid w:val="00AB6A66"/>
    <w:rsid w:val="00AB6D07"/>
    <w:rsid w:val="00AC10DD"/>
    <w:rsid w:val="00AC14F1"/>
    <w:rsid w:val="00AC2002"/>
    <w:rsid w:val="00AC277F"/>
    <w:rsid w:val="00AC36F1"/>
    <w:rsid w:val="00AC4315"/>
    <w:rsid w:val="00AC6CFE"/>
    <w:rsid w:val="00AC749A"/>
    <w:rsid w:val="00AD13A3"/>
    <w:rsid w:val="00AD4138"/>
    <w:rsid w:val="00AD50D8"/>
    <w:rsid w:val="00AD7816"/>
    <w:rsid w:val="00AE16E6"/>
    <w:rsid w:val="00AE1A28"/>
    <w:rsid w:val="00AE55B6"/>
    <w:rsid w:val="00AF326E"/>
    <w:rsid w:val="00AF4A75"/>
    <w:rsid w:val="00AF652D"/>
    <w:rsid w:val="00AF6852"/>
    <w:rsid w:val="00AF75EA"/>
    <w:rsid w:val="00B02082"/>
    <w:rsid w:val="00B03071"/>
    <w:rsid w:val="00B045F2"/>
    <w:rsid w:val="00B04873"/>
    <w:rsid w:val="00B0657D"/>
    <w:rsid w:val="00B113D3"/>
    <w:rsid w:val="00B13020"/>
    <w:rsid w:val="00B14C16"/>
    <w:rsid w:val="00B14FF6"/>
    <w:rsid w:val="00B15B29"/>
    <w:rsid w:val="00B15D79"/>
    <w:rsid w:val="00B21A43"/>
    <w:rsid w:val="00B21E96"/>
    <w:rsid w:val="00B23478"/>
    <w:rsid w:val="00B26FD2"/>
    <w:rsid w:val="00B3079F"/>
    <w:rsid w:val="00B30B75"/>
    <w:rsid w:val="00B30C84"/>
    <w:rsid w:val="00B3359F"/>
    <w:rsid w:val="00B33EB8"/>
    <w:rsid w:val="00B34D3A"/>
    <w:rsid w:val="00B40009"/>
    <w:rsid w:val="00B40962"/>
    <w:rsid w:val="00B40D2C"/>
    <w:rsid w:val="00B41441"/>
    <w:rsid w:val="00B43AEB"/>
    <w:rsid w:val="00B4543C"/>
    <w:rsid w:val="00B50E11"/>
    <w:rsid w:val="00B52A15"/>
    <w:rsid w:val="00B5334F"/>
    <w:rsid w:val="00B541CF"/>
    <w:rsid w:val="00B54F7C"/>
    <w:rsid w:val="00B5557B"/>
    <w:rsid w:val="00B573E5"/>
    <w:rsid w:val="00B6199F"/>
    <w:rsid w:val="00B6377B"/>
    <w:rsid w:val="00B64365"/>
    <w:rsid w:val="00B65203"/>
    <w:rsid w:val="00B71858"/>
    <w:rsid w:val="00B71F49"/>
    <w:rsid w:val="00B73415"/>
    <w:rsid w:val="00B75138"/>
    <w:rsid w:val="00B77DDC"/>
    <w:rsid w:val="00B848E0"/>
    <w:rsid w:val="00B8673A"/>
    <w:rsid w:val="00B918CD"/>
    <w:rsid w:val="00B951FB"/>
    <w:rsid w:val="00B9740C"/>
    <w:rsid w:val="00BA25C0"/>
    <w:rsid w:val="00BA2924"/>
    <w:rsid w:val="00BA5422"/>
    <w:rsid w:val="00BB28D8"/>
    <w:rsid w:val="00BB31FF"/>
    <w:rsid w:val="00BC0604"/>
    <w:rsid w:val="00BC1B8C"/>
    <w:rsid w:val="00BC25A2"/>
    <w:rsid w:val="00BC3752"/>
    <w:rsid w:val="00BC50C3"/>
    <w:rsid w:val="00BC6841"/>
    <w:rsid w:val="00BD1B20"/>
    <w:rsid w:val="00BD4A6D"/>
    <w:rsid w:val="00BE10AA"/>
    <w:rsid w:val="00BE1AC0"/>
    <w:rsid w:val="00BE222B"/>
    <w:rsid w:val="00BE3B07"/>
    <w:rsid w:val="00BE50ED"/>
    <w:rsid w:val="00BE53CD"/>
    <w:rsid w:val="00BE5DF1"/>
    <w:rsid w:val="00BE60C0"/>
    <w:rsid w:val="00BF0569"/>
    <w:rsid w:val="00BF3B8C"/>
    <w:rsid w:val="00BF4E49"/>
    <w:rsid w:val="00BF7D8D"/>
    <w:rsid w:val="00C014E3"/>
    <w:rsid w:val="00C032D2"/>
    <w:rsid w:val="00C04259"/>
    <w:rsid w:val="00C050D1"/>
    <w:rsid w:val="00C0559B"/>
    <w:rsid w:val="00C0613B"/>
    <w:rsid w:val="00C10566"/>
    <w:rsid w:val="00C1075D"/>
    <w:rsid w:val="00C11524"/>
    <w:rsid w:val="00C1289B"/>
    <w:rsid w:val="00C142C9"/>
    <w:rsid w:val="00C144D1"/>
    <w:rsid w:val="00C144E2"/>
    <w:rsid w:val="00C14E71"/>
    <w:rsid w:val="00C16F4E"/>
    <w:rsid w:val="00C202CE"/>
    <w:rsid w:val="00C20AA0"/>
    <w:rsid w:val="00C20F4B"/>
    <w:rsid w:val="00C210DF"/>
    <w:rsid w:val="00C212E2"/>
    <w:rsid w:val="00C214DC"/>
    <w:rsid w:val="00C24F7E"/>
    <w:rsid w:val="00C26D45"/>
    <w:rsid w:val="00C27C78"/>
    <w:rsid w:val="00C34A8F"/>
    <w:rsid w:val="00C34D18"/>
    <w:rsid w:val="00C3580B"/>
    <w:rsid w:val="00C35DCE"/>
    <w:rsid w:val="00C3600D"/>
    <w:rsid w:val="00C37AC3"/>
    <w:rsid w:val="00C46171"/>
    <w:rsid w:val="00C500B4"/>
    <w:rsid w:val="00C501B7"/>
    <w:rsid w:val="00C5206C"/>
    <w:rsid w:val="00C52BBB"/>
    <w:rsid w:val="00C56A6F"/>
    <w:rsid w:val="00C578F0"/>
    <w:rsid w:val="00C648CD"/>
    <w:rsid w:val="00C66A4C"/>
    <w:rsid w:val="00C702E5"/>
    <w:rsid w:val="00C70652"/>
    <w:rsid w:val="00C70E77"/>
    <w:rsid w:val="00C734CD"/>
    <w:rsid w:val="00C741B6"/>
    <w:rsid w:val="00C752D1"/>
    <w:rsid w:val="00C77199"/>
    <w:rsid w:val="00C83B5F"/>
    <w:rsid w:val="00C86E12"/>
    <w:rsid w:val="00C87539"/>
    <w:rsid w:val="00C91F97"/>
    <w:rsid w:val="00C926AC"/>
    <w:rsid w:val="00C93693"/>
    <w:rsid w:val="00C95ED8"/>
    <w:rsid w:val="00CA044B"/>
    <w:rsid w:val="00CA2F81"/>
    <w:rsid w:val="00CA34AC"/>
    <w:rsid w:val="00CA52B2"/>
    <w:rsid w:val="00CB28C9"/>
    <w:rsid w:val="00CB3CCF"/>
    <w:rsid w:val="00CB4049"/>
    <w:rsid w:val="00CB5FA8"/>
    <w:rsid w:val="00CB6EFB"/>
    <w:rsid w:val="00CB717A"/>
    <w:rsid w:val="00CC1039"/>
    <w:rsid w:val="00CC170D"/>
    <w:rsid w:val="00CC1DAA"/>
    <w:rsid w:val="00CC30E7"/>
    <w:rsid w:val="00CC30FA"/>
    <w:rsid w:val="00CC32D2"/>
    <w:rsid w:val="00CC4302"/>
    <w:rsid w:val="00CC4E97"/>
    <w:rsid w:val="00CC5F28"/>
    <w:rsid w:val="00CC784D"/>
    <w:rsid w:val="00CC79B9"/>
    <w:rsid w:val="00CD0625"/>
    <w:rsid w:val="00CD1484"/>
    <w:rsid w:val="00CD56D6"/>
    <w:rsid w:val="00CE00A7"/>
    <w:rsid w:val="00CE0C2A"/>
    <w:rsid w:val="00CE112D"/>
    <w:rsid w:val="00CE1726"/>
    <w:rsid w:val="00CE407E"/>
    <w:rsid w:val="00CE5136"/>
    <w:rsid w:val="00CF0912"/>
    <w:rsid w:val="00CF0F6E"/>
    <w:rsid w:val="00CF1866"/>
    <w:rsid w:val="00CF1F99"/>
    <w:rsid w:val="00CF303A"/>
    <w:rsid w:val="00CF3362"/>
    <w:rsid w:val="00CF3F86"/>
    <w:rsid w:val="00CF69E4"/>
    <w:rsid w:val="00CF77D6"/>
    <w:rsid w:val="00D007C4"/>
    <w:rsid w:val="00D07D09"/>
    <w:rsid w:val="00D1015A"/>
    <w:rsid w:val="00D14D6E"/>
    <w:rsid w:val="00D202A5"/>
    <w:rsid w:val="00D20967"/>
    <w:rsid w:val="00D210A5"/>
    <w:rsid w:val="00D23DB9"/>
    <w:rsid w:val="00D3070F"/>
    <w:rsid w:val="00D3275B"/>
    <w:rsid w:val="00D33A97"/>
    <w:rsid w:val="00D36EE2"/>
    <w:rsid w:val="00D371DC"/>
    <w:rsid w:val="00D3794C"/>
    <w:rsid w:val="00D40E96"/>
    <w:rsid w:val="00D419BA"/>
    <w:rsid w:val="00D41A27"/>
    <w:rsid w:val="00D43B8F"/>
    <w:rsid w:val="00D43EB3"/>
    <w:rsid w:val="00D44395"/>
    <w:rsid w:val="00D44E3A"/>
    <w:rsid w:val="00D4750F"/>
    <w:rsid w:val="00D47BFD"/>
    <w:rsid w:val="00D50AFE"/>
    <w:rsid w:val="00D51C03"/>
    <w:rsid w:val="00D5274F"/>
    <w:rsid w:val="00D54288"/>
    <w:rsid w:val="00D547E0"/>
    <w:rsid w:val="00D54A5C"/>
    <w:rsid w:val="00D54D8C"/>
    <w:rsid w:val="00D616CF"/>
    <w:rsid w:val="00D63439"/>
    <w:rsid w:val="00D6403E"/>
    <w:rsid w:val="00D7041C"/>
    <w:rsid w:val="00D72CC3"/>
    <w:rsid w:val="00D730CB"/>
    <w:rsid w:val="00D74E47"/>
    <w:rsid w:val="00D764A4"/>
    <w:rsid w:val="00D77ED5"/>
    <w:rsid w:val="00D8251E"/>
    <w:rsid w:val="00D8363F"/>
    <w:rsid w:val="00D83FC0"/>
    <w:rsid w:val="00D866A7"/>
    <w:rsid w:val="00D924B7"/>
    <w:rsid w:val="00D935F9"/>
    <w:rsid w:val="00D94CF3"/>
    <w:rsid w:val="00D9756D"/>
    <w:rsid w:val="00D977CB"/>
    <w:rsid w:val="00D97CDE"/>
    <w:rsid w:val="00DA044B"/>
    <w:rsid w:val="00DA086A"/>
    <w:rsid w:val="00DA110D"/>
    <w:rsid w:val="00DA13A7"/>
    <w:rsid w:val="00DA365B"/>
    <w:rsid w:val="00DA39E0"/>
    <w:rsid w:val="00DA4406"/>
    <w:rsid w:val="00DA55A6"/>
    <w:rsid w:val="00DA648B"/>
    <w:rsid w:val="00DC09C7"/>
    <w:rsid w:val="00DC2DBE"/>
    <w:rsid w:val="00DC3063"/>
    <w:rsid w:val="00DC6599"/>
    <w:rsid w:val="00DC68E1"/>
    <w:rsid w:val="00DC6C45"/>
    <w:rsid w:val="00DD2566"/>
    <w:rsid w:val="00DD2B8E"/>
    <w:rsid w:val="00DD6D37"/>
    <w:rsid w:val="00DE1B60"/>
    <w:rsid w:val="00DE3343"/>
    <w:rsid w:val="00DE79C8"/>
    <w:rsid w:val="00DE7A3A"/>
    <w:rsid w:val="00DF0E55"/>
    <w:rsid w:val="00DF2021"/>
    <w:rsid w:val="00DF412F"/>
    <w:rsid w:val="00DF574C"/>
    <w:rsid w:val="00E03614"/>
    <w:rsid w:val="00E05AFE"/>
    <w:rsid w:val="00E11442"/>
    <w:rsid w:val="00E142DC"/>
    <w:rsid w:val="00E1588E"/>
    <w:rsid w:val="00E15B09"/>
    <w:rsid w:val="00E2094C"/>
    <w:rsid w:val="00E25190"/>
    <w:rsid w:val="00E25757"/>
    <w:rsid w:val="00E26021"/>
    <w:rsid w:val="00E26B37"/>
    <w:rsid w:val="00E27084"/>
    <w:rsid w:val="00E3277A"/>
    <w:rsid w:val="00E32D25"/>
    <w:rsid w:val="00E33A84"/>
    <w:rsid w:val="00E34416"/>
    <w:rsid w:val="00E36842"/>
    <w:rsid w:val="00E40FD0"/>
    <w:rsid w:val="00E419D6"/>
    <w:rsid w:val="00E42B29"/>
    <w:rsid w:val="00E436B7"/>
    <w:rsid w:val="00E43CBE"/>
    <w:rsid w:val="00E46912"/>
    <w:rsid w:val="00E46C51"/>
    <w:rsid w:val="00E518EF"/>
    <w:rsid w:val="00E57BFD"/>
    <w:rsid w:val="00E60238"/>
    <w:rsid w:val="00E6131F"/>
    <w:rsid w:val="00E620C0"/>
    <w:rsid w:val="00E65E90"/>
    <w:rsid w:val="00E66DEF"/>
    <w:rsid w:val="00E66ED4"/>
    <w:rsid w:val="00E71D90"/>
    <w:rsid w:val="00E731ED"/>
    <w:rsid w:val="00E74FF0"/>
    <w:rsid w:val="00E754A0"/>
    <w:rsid w:val="00E76310"/>
    <w:rsid w:val="00E77D90"/>
    <w:rsid w:val="00E83D10"/>
    <w:rsid w:val="00E86ACE"/>
    <w:rsid w:val="00E86CEF"/>
    <w:rsid w:val="00E86DDB"/>
    <w:rsid w:val="00E93534"/>
    <w:rsid w:val="00E95D4E"/>
    <w:rsid w:val="00E97AC6"/>
    <w:rsid w:val="00E97CAA"/>
    <w:rsid w:val="00EA3C1A"/>
    <w:rsid w:val="00EA6098"/>
    <w:rsid w:val="00EA66FE"/>
    <w:rsid w:val="00EA6EC4"/>
    <w:rsid w:val="00EB1244"/>
    <w:rsid w:val="00EB3691"/>
    <w:rsid w:val="00EB377D"/>
    <w:rsid w:val="00EB5AE1"/>
    <w:rsid w:val="00EB78F2"/>
    <w:rsid w:val="00EC0B74"/>
    <w:rsid w:val="00EC0D12"/>
    <w:rsid w:val="00EC10A8"/>
    <w:rsid w:val="00EC437F"/>
    <w:rsid w:val="00EC6191"/>
    <w:rsid w:val="00ED218C"/>
    <w:rsid w:val="00ED25E0"/>
    <w:rsid w:val="00ED26D0"/>
    <w:rsid w:val="00ED356A"/>
    <w:rsid w:val="00ED7DE9"/>
    <w:rsid w:val="00EE0193"/>
    <w:rsid w:val="00EE70D7"/>
    <w:rsid w:val="00EF18EA"/>
    <w:rsid w:val="00EF2FB8"/>
    <w:rsid w:val="00EF43FF"/>
    <w:rsid w:val="00EF4F23"/>
    <w:rsid w:val="00F010FD"/>
    <w:rsid w:val="00F044DC"/>
    <w:rsid w:val="00F119D3"/>
    <w:rsid w:val="00F12087"/>
    <w:rsid w:val="00F12E28"/>
    <w:rsid w:val="00F133B2"/>
    <w:rsid w:val="00F13C9B"/>
    <w:rsid w:val="00F14026"/>
    <w:rsid w:val="00F234C1"/>
    <w:rsid w:val="00F25CD7"/>
    <w:rsid w:val="00F31C45"/>
    <w:rsid w:val="00F33254"/>
    <w:rsid w:val="00F337E6"/>
    <w:rsid w:val="00F34629"/>
    <w:rsid w:val="00F35B34"/>
    <w:rsid w:val="00F4130D"/>
    <w:rsid w:val="00F41EEC"/>
    <w:rsid w:val="00F431BC"/>
    <w:rsid w:val="00F44257"/>
    <w:rsid w:val="00F44F6B"/>
    <w:rsid w:val="00F458B2"/>
    <w:rsid w:val="00F50AAD"/>
    <w:rsid w:val="00F54B76"/>
    <w:rsid w:val="00F607D9"/>
    <w:rsid w:val="00F60B6C"/>
    <w:rsid w:val="00F61F58"/>
    <w:rsid w:val="00F62585"/>
    <w:rsid w:val="00F654AF"/>
    <w:rsid w:val="00F6564E"/>
    <w:rsid w:val="00F66C15"/>
    <w:rsid w:val="00F711EF"/>
    <w:rsid w:val="00F71E9B"/>
    <w:rsid w:val="00F72F95"/>
    <w:rsid w:val="00F74575"/>
    <w:rsid w:val="00F745B4"/>
    <w:rsid w:val="00F75B9B"/>
    <w:rsid w:val="00F828FE"/>
    <w:rsid w:val="00F85AE9"/>
    <w:rsid w:val="00F862A1"/>
    <w:rsid w:val="00F87788"/>
    <w:rsid w:val="00F91B6C"/>
    <w:rsid w:val="00F923B3"/>
    <w:rsid w:val="00F92BC9"/>
    <w:rsid w:val="00F92DF8"/>
    <w:rsid w:val="00F9533B"/>
    <w:rsid w:val="00F953A4"/>
    <w:rsid w:val="00F9716B"/>
    <w:rsid w:val="00FA022B"/>
    <w:rsid w:val="00FA0FC2"/>
    <w:rsid w:val="00FA4BF5"/>
    <w:rsid w:val="00FA4C48"/>
    <w:rsid w:val="00FA50BD"/>
    <w:rsid w:val="00FB1967"/>
    <w:rsid w:val="00FB2E7A"/>
    <w:rsid w:val="00FB4B87"/>
    <w:rsid w:val="00FB567E"/>
    <w:rsid w:val="00FB6EFA"/>
    <w:rsid w:val="00FB7078"/>
    <w:rsid w:val="00FC0DC0"/>
    <w:rsid w:val="00FD029C"/>
    <w:rsid w:val="00FD0ACD"/>
    <w:rsid w:val="00FD18E5"/>
    <w:rsid w:val="00FD20B9"/>
    <w:rsid w:val="00FD23CB"/>
    <w:rsid w:val="00FD46C9"/>
    <w:rsid w:val="00FD49A5"/>
    <w:rsid w:val="00FD568F"/>
    <w:rsid w:val="00FD5DC3"/>
    <w:rsid w:val="00FD7B10"/>
    <w:rsid w:val="00FD7B42"/>
    <w:rsid w:val="00FE26F8"/>
    <w:rsid w:val="00FE5771"/>
    <w:rsid w:val="00FE6570"/>
    <w:rsid w:val="00FF419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F83218"/>
  <w15:chartTrackingRefBased/>
  <w15:docId w15:val="{CC9FF871-7291-4B37-AC07-F51B9207D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D03B7"/>
    <w:pPr>
      <w:overflowPunct w:val="0"/>
      <w:autoSpaceDE w:val="0"/>
      <w:autoSpaceDN w:val="0"/>
      <w:adjustRightInd w:val="0"/>
      <w:textAlignment w:val="baseline"/>
    </w:pPr>
    <w:rPr>
      <w:rFonts w:ascii="Arial" w:hAnsi="Arial"/>
      <w:sz w:val="22"/>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rsid w:val="003D03B7"/>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semiHidden/>
    <w:rsid w:val="003D03B7"/>
    <w:rPr>
      <w:sz w:val="20"/>
    </w:rPr>
  </w:style>
  <w:style w:type="character" w:styleId="Funotenzeichen">
    <w:name w:val="footnote reference"/>
    <w:semiHidden/>
    <w:rsid w:val="003D03B7"/>
    <w:rPr>
      <w:vertAlign w:val="superscript"/>
    </w:rPr>
  </w:style>
  <w:style w:type="paragraph" w:styleId="Kopfzeile">
    <w:name w:val="header"/>
    <w:basedOn w:val="Standard"/>
    <w:rsid w:val="003D03B7"/>
    <w:pPr>
      <w:tabs>
        <w:tab w:val="center" w:pos="4536"/>
        <w:tab w:val="right" w:pos="9072"/>
      </w:tabs>
    </w:pPr>
  </w:style>
  <w:style w:type="paragraph" w:styleId="Fuzeile">
    <w:name w:val="footer"/>
    <w:basedOn w:val="Standard"/>
    <w:link w:val="FuzeileZchn"/>
    <w:uiPriority w:val="99"/>
    <w:rsid w:val="003D03B7"/>
    <w:pPr>
      <w:tabs>
        <w:tab w:val="center" w:pos="4536"/>
        <w:tab w:val="right" w:pos="9072"/>
      </w:tabs>
    </w:pPr>
  </w:style>
  <w:style w:type="character" w:styleId="Seitenzahl">
    <w:name w:val="page number"/>
    <w:basedOn w:val="Absatz-Standardschriftart"/>
    <w:rsid w:val="005A3CD3"/>
  </w:style>
  <w:style w:type="character" w:customStyle="1" w:styleId="FuzeileZchn">
    <w:name w:val="Fußzeile Zchn"/>
    <w:link w:val="Fuzeile"/>
    <w:uiPriority w:val="99"/>
    <w:rsid w:val="002D36EF"/>
    <w:rPr>
      <w:rFonts w:ascii="Arial" w:hAnsi="Arial"/>
      <w:sz w:val="22"/>
      <w:lang w:val="de-DE" w:eastAsia="de-DE"/>
    </w:rPr>
  </w:style>
  <w:style w:type="paragraph" w:styleId="Sprechblasentext">
    <w:name w:val="Balloon Text"/>
    <w:basedOn w:val="Standard"/>
    <w:link w:val="SprechblasentextZchn"/>
    <w:uiPriority w:val="99"/>
    <w:semiHidden/>
    <w:unhideWhenUsed/>
    <w:rsid w:val="005E565F"/>
    <w:rPr>
      <w:rFonts w:ascii="Segoe UI" w:hAnsi="Segoe UI" w:cs="Segoe UI"/>
      <w:sz w:val="18"/>
      <w:szCs w:val="18"/>
    </w:rPr>
  </w:style>
  <w:style w:type="character" w:customStyle="1" w:styleId="SprechblasentextZchn">
    <w:name w:val="Sprechblasentext Zchn"/>
    <w:link w:val="Sprechblasentext"/>
    <w:uiPriority w:val="99"/>
    <w:semiHidden/>
    <w:rsid w:val="005E565F"/>
    <w:rPr>
      <w:rFonts w:ascii="Segoe UI" w:hAnsi="Segoe UI" w:cs="Segoe UI"/>
      <w:sz w:val="18"/>
      <w:szCs w:val="18"/>
      <w:lang w:val="de-DE" w:eastAsia="de-DE"/>
    </w:rPr>
  </w:style>
  <w:style w:type="paragraph" w:styleId="berarbeitung">
    <w:name w:val="Revision"/>
    <w:hidden/>
    <w:uiPriority w:val="99"/>
    <w:semiHidden/>
    <w:rsid w:val="006910AC"/>
    <w:rPr>
      <w:rFonts w:ascii="Arial" w:hAnsi="Arial"/>
      <w:sz w:val="22"/>
      <w:lang w:val="de-DE" w:eastAsia="de-DE"/>
    </w:rPr>
  </w:style>
  <w:style w:type="character" w:styleId="Kommentarzeichen">
    <w:name w:val="annotation reference"/>
    <w:basedOn w:val="Absatz-Standardschriftart"/>
    <w:uiPriority w:val="99"/>
    <w:semiHidden/>
    <w:unhideWhenUsed/>
    <w:rsid w:val="006910AC"/>
    <w:rPr>
      <w:sz w:val="16"/>
      <w:szCs w:val="16"/>
    </w:rPr>
  </w:style>
  <w:style w:type="paragraph" w:styleId="Kommentartext">
    <w:name w:val="annotation text"/>
    <w:basedOn w:val="Standard"/>
    <w:link w:val="KommentartextZchn"/>
    <w:uiPriority w:val="99"/>
    <w:semiHidden/>
    <w:unhideWhenUsed/>
    <w:rsid w:val="006910AC"/>
    <w:rPr>
      <w:sz w:val="20"/>
    </w:rPr>
  </w:style>
  <w:style w:type="character" w:customStyle="1" w:styleId="KommentartextZchn">
    <w:name w:val="Kommentartext Zchn"/>
    <w:basedOn w:val="Absatz-Standardschriftart"/>
    <w:link w:val="Kommentartext"/>
    <w:uiPriority w:val="99"/>
    <w:semiHidden/>
    <w:rsid w:val="006910AC"/>
    <w:rPr>
      <w:rFonts w:ascii="Arial" w:hAnsi="Arial"/>
      <w:lang w:val="de-DE" w:eastAsia="de-DE"/>
    </w:rPr>
  </w:style>
  <w:style w:type="paragraph" w:styleId="Kommentarthema">
    <w:name w:val="annotation subject"/>
    <w:basedOn w:val="Kommentartext"/>
    <w:next w:val="Kommentartext"/>
    <w:link w:val="KommentarthemaZchn"/>
    <w:uiPriority w:val="99"/>
    <w:semiHidden/>
    <w:unhideWhenUsed/>
    <w:rsid w:val="006910AC"/>
    <w:rPr>
      <w:b/>
      <w:bCs/>
    </w:rPr>
  </w:style>
  <w:style w:type="character" w:customStyle="1" w:styleId="KommentarthemaZchn">
    <w:name w:val="Kommentarthema Zchn"/>
    <w:basedOn w:val="KommentartextZchn"/>
    <w:link w:val="Kommentarthema"/>
    <w:uiPriority w:val="99"/>
    <w:semiHidden/>
    <w:rsid w:val="006910AC"/>
    <w:rPr>
      <w:rFonts w:ascii="Arial" w:hAnsi="Arial"/>
      <w:b/>
      <w:bCs/>
      <w:lang w:val="de-DE" w:eastAsia="de-DE"/>
    </w:rPr>
  </w:style>
  <w:style w:type="paragraph" w:styleId="Listenabsatz">
    <w:name w:val="List Paragraph"/>
    <w:basedOn w:val="Standard"/>
    <w:uiPriority w:val="34"/>
    <w:qFormat/>
    <w:rsid w:val="000958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zisek\Downloads\Bescheinigung_Artikel_15e%20(1).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7C09E4-8291-4955-BAEC-CA84D76C5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Bescheinigung_Artikel_15e (1)</Template>
  <TotalTime>0</TotalTime>
  <Pages>2</Pages>
  <Words>825</Words>
  <Characters>5204</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Mindestangaben in einer Bescheinigung nach Artikel 15 Buchstabe e</vt:lpstr>
    </vt:vector>
  </TitlesOfParts>
  <Company>BMLFUW</Company>
  <LinksUpToDate>false</LinksUpToDate>
  <CharactersWithSpaces>6017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Mindestangaben in einer Bescheinigung nach Artikel 15 Buchstabe e</dc:title>
  <dc:subject/>
  <dc:creator>Czisek, Alexa</dc:creator>
  <cp:keywords/>
  <dc:description/>
  <cp:lastModifiedBy>Kislinger, Charlotte</cp:lastModifiedBy>
  <cp:revision>7</cp:revision>
  <cp:lastPrinted>2018-07-18T14:30:00Z</cp:lastPrinted>
  <dcterms:created xsi:type="dcterms:W3CDTF">2026-04-14T11:59:00Z</dcterms:created>
  <dcterms:modified xsi:type="dcterms:W3CDTF">2026-05-07T08:37:00Z</dcterms:modified>
</cp:coreProperties>
</file>